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w:body>
    <w:p w14:paraId="333B9539" w14:textId="514EE46B" w:rsidR="00A25A2F" w:rsidRDefault="004E6BE8" w:rsidP="002D702A">
      <w:pPr>
        <w:ind w:left="-630" w:right="0"/>
        <w:rPr>
          <w:noProof/>
        </w:rPr>
      </w:pPr>
      <w:r>
        <w:rPr>
          <w:noProof/>
        </w:rPr>
        <mc:AlternateContent>
          <mc:Choice Requires="wps">
            <w:drawing>
              <wp:anchor distT="0" distB="0" distL="114300" distR="114300" simplePos="0" relativeHeight="251643904" behindDoc="0" locked="0" layoutInCell="1" allowOverlap="1" wp14:anchorId="1E0C294F" wp14:editId="6692E528">
                <wp:simplePos x="0" y="0"/>
                <wp:positionH relativeFrom="page">
                  <wp:posOffset>2560320</wp:posOffset>
                </wp:positionH>
                <wp:positionV relativeFrom="page">
                  <wp:posOffset>6469380</wp:posOffset>
                </wp:positionV>
                <wp:extent cx="4560570" cy="3261360"/>
                <wp:effectExtent l="0" t="0" r="11430" b="1524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326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B84F5" w14:textId="3AA174A6" w:rsidR="006175D7" w:rsidRPr="00CF538E" w:rsidRDefault="003D7342" w:rsidP="006175D7">
                            <w:pPr>
                              <w:ind w:right="462"/>
                              <w:rPr>
                                <w:b/>
                                <w:sz w:val="28"/>
                                <w:szCs w:val="28"/>
                              </w:rPr>
                            </w:pPr>
                            <w:r w:rsidRPr="00CF538E">
                              <w:rPr>
                                <w:b/>
                                <w:sz w:val="28"/>
                                <w:szCs w:val="28"/>
                              </w:rPr>
                              <w:t xml:space="preserve">Upcoming </w:t>
                            </w:r>
                            <w:r w:rsidR="00E57E29" w:rsidRPr="00CF538E">
                              <w:rPr>
                                <w:b/>
                                <w:sz w:val="28"/>
                                <w:szCs w:val="28"/>
                              </w:rPr>
                              <w:t>Social Activities</w:t>
                            </w:r>
                            <w:r w:rsidR="0014405C" w:rsidRPr="00CF538E">
                              <w:rPr>
                                <w:b/>
                                <w:sz w:val="28"/>
                                <w:szCs w:val="28"/>
                              </w:rPr>
                              <w:t xml:space="preserve"> for Ma</w:t>
                            </w:r>
                            <w:r w:rsidR="006175D7" w:rsidRPr="00CF538E">
                              <w:rPr>
                                <w:b/>
                                <w:sz w:val="28"/>
                                <w:szCs w:val="28"/>
                              </w:rPr>
                              <w:t>y</w:t>
                            </w:r>
                            <w:r w:rsidR="00612B8A">
                              <w:rPr>
                                <w:b/>
                                <w:sz w:val="28"/>
                                <w:szCs w:val="28"/>
                              </w:rPr>
                              <w:t>-</w:t>
                            </w:r>
                            <w:r w:rsidR="006175D7" w:rsidRPr="00CF538E">
                              <w:rPr>
                                <w:b/>
                                <w:sz w:val="28"/>
                                <w:szCs w:val="28"/>
                              </w:rPr>
                              <w:t>June</w:t>
                            </w:r>
                            <w:r w:rsidR="00612B8A">
                              <w:rPr>
                                <w:b/>
                                <w:sz w:val="28"/>
                                <w:szCs w:val="28"/>
                              </w:rPr>
                              <w:t>-July</w:t>
                            </w:r>
                          </w:p>
                          <w:p w14:paraId="69F5AAB2" w14:textId="66752DAD" w:rsidR="0014405C" w:rsidRPr="00384D2B" w:rsidRDefault="0014405C" w:rsidP="00384D2B">
                            <w:pPr>
                              <w:ind w:right="12"/>
                            </w:pPr>
                          </w:p>
                          <w:p w14:paraId="6531D7DB" w14:textId="5BA6A978" w:rsidR="00CF538E" w:rsidRPr="00612B8A" w:rsidRDefault="00CF538E" w:rsidP="00CF538E">
                            <w:pPr>
                              <w:numPr>
                                <w:ilvl w:val="0"/>
                                <w:numId w:val="42"/>
                              </w:numPr>
                              <w:ind w:right="12"/>
                            </w:pPr>
                            <w:r w:rsidRPr="00612B8A">
                              <w:t xml:space="preserve">Sat. June 2 </w:t>
                            </w:r>
                            <w:r w:rsidR="009D2631">
                              <w:t>–</w:t>
                            </w:r>
                            <w:r w:rsidRPr="00612B8A">
                              <w:t xml:space="preserve"> </w:t>
                            </w:r>
                            <w:r w:rsidR="009D2631">
                              <w:t xml:space="preserve">9 AM - </w:t>
                            </w:r>
                            <w:r w:rsidRPr="00612B8A">
                              <w:t>Pancake Breakfast –</w:t>
                            </w:r>
                            <w:r w:rsidR="009D2631">
                              <w:t xml:space="preserve"> </w:t>
                            </w:r>
                            <w:r w:rsidRPr="00612B8A">
                              <w:t>$3</w:t>
                            </w:r>
                          </w:p>
                          <w:p w14:paraId="4432CCB1" w14:textId="0DBDCD56" w:rsidR="00CF538E" w:rsidRDefault="009D2631" w:rsidP="009D2631">
                            <w:pPr>
                              <w:ind w:left="720" w:right="12" w:firstLine="720"/>
                            </w:pPr>
                            <w:r>
                              <w:t xml:space="preserve">       </w:t>
                            </w:r>
                            <w:r w:rsidR="00CF538E" w:rsidRPr="00612B8A">
                              <w:t xml:space="preserve"> – </w:t>
                            </w:r>
                            <w:r>
                              <w:t xml:space="preserve">10 AM - </w:t>
                            </w:r>
                            <w:r w:rsidR="00CF538E" w:rsidRPr="00612B8A">
                              <w:t>Board Meeting (open to all residents)</w:t>
                            </w:r>
                          </w:p>
                          <w:p w14:paraId="3866217C" w14:textId="50F9C4FE" w:rsidR="00384D2B" w:rsidRDefault="00384D2B" w:rsidP="00384D2B">
                            <w:pPr>
                              <w:ind w:right="12"/>
                            </w:pPr>
                            <w:r>
                              <w:t xml:space="preserve">    </w:t>
                            </w:r>
                            <w:r>
                              <w:tab/>
                              <w:t>Saturday June 9 – 5:30PM – Belmont Stakes Party</w:t>
                            </w:r>
                          </w:p>
                          <w:p w14:paraId="7208A6F4" w14:textId="4B326C20" w:rsidR="00384D2B" w:rsidRPr="00612B8A" w:rsidRDefault="00384D2B" w:rsidP="00384D2B">
                            <w:pPr>
                              <w:ind w:right="12"/>
                            </w:pPr>
                            <w:r>
                              <w:t xml:space="preserve">                                     (BYOB &amp; </w:t>
                            </w:r>
                            <w:r w:rsidRPr="00384D2B">
                              <w:t>hors d'oeuvres</w:t>
                            </w:r>
                            <w:r>
                              <w:t>)</w:t>
                            </w:r>
                          </w:p>
                          <w:p w14:paraId="7B9543B5" w14:textId="6610B2A5" w:rsidR="00612B8A" w:rsidRPr="00612B8A" w:rsidRDefault="00384D2B" w:rsidP="00612B8A">
                            <w:pPr>
                              <w:pStyle w:val="ListParagraph"/>
                              <w:numPr>
                                <w:ilvl w:val="0"/>
                                <w:numId w:val="42"/>
                              </w:numPr>
                              <w:ind w:right="-30"/>
                              <w:rPr>
                                <w:rFonts w:ascii="Trebuchet MS" w:hAnsi="Trebuchet MS"/>
                                <w:sz w:val="24"/>
                                <w:szCs w:val="24"/>
                              </w:rPr>
                            </w:pPr>
                            <w:r>
                              <w:rPr>
                                <w:rFonts w:ascii="Trebuchet MS" w:hAnsi="Trebuchet MS"/>
                                <w:sz w:val="24"/>
                                <w:szCs w:val="24"/>
                              </w:rPr>
                              <w:t>Sat. June 23</w:t>
                            </w:r>
                            <w:r w:rsidR="00612B8A" w:rsidRPr="00612B8A">
                              <w:rPr>
                                <w:rFonts w:ascii="Trebuchet MS" w:hAnsi="Trebuchet MS"/>
                                <w:sz w:val="24"/>
                                <w:szCs w:val="24"/>
                              </w:rPr>
                              <w:t xml:space="preserve"> - Pizza Night </w:t>
                            </w:r>
                            <w:r w:rsidR="00612B8A">
                              <w:rPr>
                                <w:rFonts w:ascii="Trebuchet MS" w:hAnsi="Trebuchet MS"/>
                                <w:sz w:val="24"/>
                                <w:szCs w:val="24"/>
                              </w:rPr>
                              <w:t xml:space="preserve">- </w:t>
                            </w:r>
                            <w:r w:rsidR="00612B8A" w:rsidRPr="00612B8A">
                              <w:rPr>
                                <w:rFonts w:ascii="Trebuchet MS" w:hAnsi="Trebuchet MS"/>
                                <w:sz w:val="24"/>
                                <w:szCs w:val="24"/>
                              </w:rPr>
                              <w:t>5:30 - $5</w:t>
                            </w:r>
                          </w:p>
                          <w:p w14:paraId="10A25EAF" w14:textId="73708D1D" w:rsidR="0014405C" w:rsidRPr="00612B8A" w:rsidRDefault="00CF538E" w:rsidP="00CF538E">
                            <w:pPr>
                              <w:pStyle w:val="ListParagraph"/>
                              <w:numPr>
                                <w:ilvl w:val="0"/>
                                <w:numId w:val="42"/>
                              </w:numPr>
                              <w:ind w:right="12"/>
                              <w:rPr>
                                <w:rFonts w:ascii="Trebuchet MS" w:hAnsi="Trebuchet MS"/>
                                <w:sz w:val="24"/>
                                <w:szCs w:val="24"/>
                              </w:rPr>
                            </w:pPr>
                            <w:r w:rsidRPr="00612B8A">
                              <w:rPr>
                                <w:rFonts w:ascii="Trebuchet MS" w:hAnsi="Trebuchet MS"/>
                                <w:sz w:val="24"/>
                                <w:szCs w:val="24"/>
                              </w:rPr>
                              <w:t xml:space="preserve">Sat. July 7 – </w:t>
                            </w:r>
                            <w:r w:rsidR="009D2631">
                              <w:rPr>
                                <w:rFonts w:ascii="Trebuchet MS" w:hAnsi="Trebuchet MS"/>
                                <w:sz w:val="24"/>
                                <w:szCs w:val="24"/>
                              </w:rPr>
                              <w:t xml:space="preserve">9 AM - </w:t>
                            </w:r>
                            <w:r w:rsidRPr="00612B8A">
                              <w:rPr>
                                <w:rFonts w:ascii="Trebuchet MS" w:hAnsi="Trebuchet MS"/>
                                <w:sz w:val="24"/>
                                <w:szCs w:val="24"/>
                              </w:rPr>
                              <w:t>Board Meeting (current Board)</w:t>
                            </w:r>
                          </w:p>
                          <w:p w14:paraId="731BE758" w14:textId="4E8F33BF" w:rsidR="00CF538E" w:rsidRPr="00612B8A" w:rsidRDefault="009D2631" w:rsidP="009D2631">
                            <w:pPr>
                              <w:pStyle w:val="ListParagraph"/>
                              <w:ind w:right="12" w:firstLine="720"/>
                              <w:rPr>
                                <w:rFonts w:ascii="Trebuchet MS" w:hAnsi="Trebuchet MS"/>
                                <w:sz w:val="24"/>
                                <w:szCs w:val="24"/>
                              </w:rPr>
                            </w:pPr>
                            <w:r>
                              <w:rPr>
                                <w:rFonts w:ascii="Trebuchet MS" w:hAnsi="Trebuchet MS"/>
                                <w:sz w:val="24"/>
                                <w:szCs w:val="24"/>
                              </w:rPr>
                              <w:t xml:space="preserve">       - 10 AM -  </w:t>
                            </w:r>
                            <w:r w:rsidR="00CF538E" w:rsidRPr="00612B8A">
                              <w:rPr>
                                <w:rFonts w:ascii="Trebuchet MS" w:hAnsi="Trebuchet MS"/>
                                <w:sz w:val="24"/>
                                <w:szCs w:val="24"/>
                              </w:rPr>
                              <w:t>ANNUAL MEETING for all residents</w:t>
                            </w:r>
                          </w:p>
                          <w:p w14:paraId="02835566" w14:textId="10A9C847" w:rsidR="00D177CC" w:rsidRPr="00612B8A" w:rsidRDefault="00CF538E" w:rsidP="00CF538E">
                            <w:pPr>
                              <w:pStyle w:val="ListParagraph"/>
                              <w:numPr>
                                <w:ilvl w:val="0"/>
                                <w:numId w:val="42"/>
                              </w:numPr>
                              <w:ind w:right="12"/>
                              <w:rPr>
                                <w:rFonts w:ascii="Trebuchet MS" w:hAnsi="Trebuchet MS"/>
                                <w:sz w:val="24"/>
                                <w:szCs w:val="24"/>
                              </w:rPr>
                            </w:pPr>
                            <w:r w:rsidRPr="00612B8A">
                              <w:rPr>
                                <w:rFonts w:ascii="Trebuchet MS" w:hAnsi="Trebuchet MS"/>
                                <w:sz w:val="24"/>
                                <w:szCs w:val="24"/>
                              </w:rPr>
                              <w:t xml:space="preserve">Sat. July 7 – </w:t>
                            </w:r>
                            <w:r w:rsidR="009D2631">
                              <w:rPr>
                                <w:rFonts w:ascii="Trebuchet MS" w:hAnsi="Trebuchet MS"/>
                                <w:sz w:val="24"/>
                                <w:szCs w:val="24"/>
                              </w:rPr>
                              <w:t xml:space="preserve">3 PM - </w:t>
                            </w:r>
                            <w:r w:rsidRPr="00612B8A">
                              <w:rPr>
                                <w:rFonts w:ascii="Trebuchet MS" w:hAnsi="Trebuchet MS"/>
                                <w:sz w:val="24"/>
                                <w:szCs w:val="24"/>
                              </w:rPr>
                              <w:t xml:space="preserve">Annual Picnic Potluck </w:t>
                            </w:r>
                            <w:r w:rsidR="00D177CC" w:rsidRPr="00612B8A">
                              <w:rPr>
                                <w:rFonts w:ascii="Trebuchet MS" w:hAnsi="Trebuchet MS"/>
                                <w:sz w:val="24"/>
                                <w:szCs w:val="24"/>
                              </w:rPr>
                              <w:t>@</w:t>
                            </w:r>
                            <w:r w:rsidRPr="00612B8A">
                              <w:rPr>
                                <w:rFonts w:ascii="Trebuchet MS" w:hAnsi="Trebuchet MS"/>
                                <w:sz w:val="24"/>
                                <w:szCs w:val="24"/>
                              </w:rPr>
                              <w:t xml:space="preserve"> Lege</w:t>
                            </w:r>
                            <w:r w:rsidR="00D177CC" w:rsidRPr="00612B8A">
                              <w:rPr>
                                <w:rFonts w:ascii="Trebuchet MS" w:hAnsi="Trebuchet MS"/>
                                <w:sz w:val="24"/>
                                <w:szCs w:val="24"/>
                              </w:rPr>
                              <w:t xml:space="preserve">nd Park </w:t>
                            </w:r>
                          </w:p>
                          <w:p w14:paraId="363525E7" w14:textId="3A9B6942" w:rsidR="00CF538E" w:rsidRPr="00612B8A" w:rsidRDefault="00D177CC" w:rsidP="00D177CC">
                            <w:pPr>
                              <w:pStyle w:val="ListParagraph"/>
                              <w:ind w:right="12"/>
                              <w:rPr>
                                <w:rFonts w:ascii="Trebuchet MS" w:hAnsi="Trebuchet MS"/>
                                <w:sz w:val="24"/>
                                <w:szCs w:val="24"/>
                              </w:rPr>
                            </w:pPr>
                            <w:r w:rsidRPr="00612B8A">
                              <w:rPr>
                                <w:rFonts w:ascii="Trebuchet MS" w:hAnsi="Trebuchet MS"/>
                                <w:sz w:val="24"/>
                                <w:szCs w:val="24"/>
                              </w:rPr>
                              <w:t xml:space="preserve">               (burgers &amp; dogs provided, bring a dish to pass)</w:t>
                            </w:r>
                          </w:p>
                          <w:p w14:paraId="1DC20E41" w14:textId="4C725233" w:rsidR="00CF538E" w:rsidRPr="00612B8A" w:rsidRDefault="00612B8A" w:rsidP="00612B8A">
                            <w:pPr>
                              <w:pStyle w:val="ListParagraph"/>
                              <w:numPr>
                                <w:ilvl w:val="0"/>
                                <w:numId w:val="42"/>
                              </w:numPr>
                              <w:ind w:right="12"/>
                              <w:rPr>
                                <w:rFonts w:ascii="Trebuchet MS" w:hAnsi="Trebuchet MS"/>
                                <w:sz w:val="24"/>
                                <w:szCs w:val="24"/>
                              </w:rPr>
                            </w:pPr>
                            <w:r w:rsidRPr="00612B8A">
                              <w:rPr>
                                <w:rFonts w:ascii="Trebuchet MS" w:hAnsi="Trebuchet MS"/>
                                <w:sz w:val="24"/>
                                <w:szCs w:val="24"/>
                              </w:rPr>
                              <w:t xml:space="preserve">Sat. July 21 – Pizza Night </w:t>
                            </w:r>
                            <w:r>
                              <w:rPr>
                                <w:rFonts w:ascii="Trebuchet MS" w:hAnsi="Trebuchet MS"/>
                                <w:sz w:val="24"/>
                                <w:szCs w:val="24"/>
                              </w:rPr>
                              <w:t>-</w:t>
                            </w:r>
                            <w:r w:rsidRPr="00612B8A">
                              <w:rPr>
                                <w:rFonts w:ascii="Trebuchet MS" w:hAnsi="Trebuchet MS"/>
                                <w:sz w:val="24"/>
                                <w:szCs w:val="24"/>
                              </w:rPr>
                              <w:t xml:space="preserve"> 5:30 - $5</w:t>
                            </w:r>
                          </w:p>
                          <w:p w14:paraId="41B87857" w14:textId="365B7989" w:rsidR="00CF538E" w:rsidRDefault="00CF538E" w:rsidP="00CF538E">
                            <w:pPr>
                              <w:ind w:right="12"/>
                            </w:pPr>
                          </w:p>
                          <w:p w14:paraId="40172841" w14:textId="77777777" w:rsidR="00E56F7D" w:rsidRPr="00E56F7D" w:rsidRDefault="00E56F7D" w:rsidP="00E56F7D">
                            <w:pPr>
                              <w:ind w:right="1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C294F" id="_x0000_t202" coordsize="21600,21600" o:spt="202" path="m,l,21600r21600,l21600,xe">
                <v:stroke joinstyle="miter"/>
                <v:path gradientshapeok="t" o:connecttype="rect"/>
              </v:shapetype>
              <v:shape id="Text Box 14" o:spid="_x0000_s1026" type="#_x0000_t202" style="position:absolute;left:0;text-align:left;margin-left:201.6pt;margin-top:509.4pt;width:359.1pt;height:256.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A8sQIAAKw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" filled="f" stroked="f">
                <v:textbox inset="0,0,0,0">
                  <w:txbxContent>
                    <w:p w14:paraId="782B84F5" w14:textId="3AA174A6" w:rsidR="006175D7" w:rsidRPr="00CF538E" w:rsidRDefault="003D7342" w:rsidP="006175D7">
                      <w:pPr>
                        <w:ind w:right="462"/>
                        <w:rPr>
                          <w:b/>
                          <w:sz w:val="28"/>
                          <w:szCs w:val="28"/>
                        </w:rPr>
                      </w:pPr>
                      <w:r w:rsidRPr="00CF538E">
                        <w:rPr>
                          <w:b/>
                          <w:sz w:val="28"/>
                          <w:szCs w:val="28"/>
                        </w:rPr>
                        <w:t xml:space="preserve">Upcoming </w:t>
                      </w:r>
                      <w:r w:rsidR="00E57E29" w:rsidRPr="00CF538E">
                        <w:rPr>
                          <w:b/>
                          <w:sz w:val="28"/>
                          <w:szCs w:val="28"/>
                        </w:rPr>
                        <w:t>Social Activities</w:t>
                      </w:r>
                      <w:r w:rsidR="0014405C" w:rsidRPr="00CF538E">
                        <w:rPr>
                          <w:b/>
                          <w:sz w:val="28"/>
                          <w:szCs w:val="28"/>
                        </w:rPr>
                        <w:t xml:space="preserve"> for Ma</w:t>
                      </w:r>
                      <w:r w:rsidR="006175D7" w:rsidRPr="00CF538E">
                        <w:rPr>
                          <w:b/>
                          <w:sz w:val="28"/>
                          <w:szCs w:val="28"/>
                        </w:rPr>
                        <w:t>y</w:t>
                      </w:r>
                      <w:r w:rsidR="00612B8A">
                        <w:rPr>
                          <w:b/>
                          <w:sz w:val="28"/>
                          <w:szCs w:val="28"/>
                        </w:rPr>
                        <w:t>-</w:t>
                      </w:r>
                      <w:r w:rsidR="006175D7" w:rsidRPr="00CF538E">
                        <w:rPr>
                          <w:b/>
                          <w:sz w:val="28"/>
                          <w:szCs w:val="28"/>
                        </w:rPr>
                        <w:t>June</w:t>
                      </w:r>
                      <w:r w:rsidR="00612B8A">
                        <w:rPr>
                          <w:b/>
                          <w:sz w:val="28"/>
                          <w:szCs w:val="28"/>
                        </w:rPr>
                        <w:t>-July</w:t>
                      </w:r>
                    </w:p>
                    <w:p w14:paraId="69F5AAB2" w14:textId="66752DAD" w:rsidR="0014405C" w:rsidRPr="00384D2B" w:rsidRDefault="0014405C" w:rsidP="00384D2B">
                      <w:pPr>
                        <w:ind w:right="12"/>
                      </w:pPr>
                    </w:p>
                    <w:p w14:paraId="6531D7DB" w14:textId="5BA6A978" w:rsidR="00CF538E" w:rsidRPr="00612B8A" w:rsidRDefault="00CF538E" w:rsidP="00CF538E">
                      <w:pPr>
                        <w:numPr>
                          <w:ilvl w:val="0"/>
                          <w:numId w:val="42"/>
                        </w:numPr>
                        <w:ind w:right="12"/>
                      </w:pPr>
                      <w:r w:rsidRPr="00612B8A">
                        <w:t xml:space="preserve">Sat. June 2 </w:t>
                      </w:r>
                      <w:r w:rsidR="009D2631">
                        <w:t>–</w:t>
                      </w:r>
                      <w:r w:rsidRPr="00612B8A">
                        <w:t xml:space="preserve"> </w:t>
                      </w:r>
                      <w:r w:rsidR="009D2631">
                        <w:t xml:space="preserve">9 AM - </w:t>
                      </w:r>
                      <w:r w:rsidRPr="00612B8A">
                        <w:t>Pancake Breakfast –</w:t>
                      </w:r>
                      <w:r w:rsidR="009D2631">
                        <w:t xml:space="preserve"> </w:t>
                      </w:r>
                      <w:r w:rsidRPr="00612B8A">
                        <w:t>$3</w:t>
                      </w:r>
                    </w:p>
                    <w:p w14:paraId="4432CCB1" w14:textId="0DBDCD56" w:rsidR="00CF538E" w:rsidRDefault="009D2631" w:rsidP="009D2631">
                      <w:pPr>
                        <w:ind w:left="720" w:right="12" w:firstLine="720"/>
                      </w:pPr>
                      <w:r>
                        <w:t xml:space="preserve">       </w:t>
                      </w:r>
                      <w:r w:rsidR="00CF538E" w:rsidRPr="00612B8A">
                        <w:t xml:space="preserve"> – </w:t>
                      </w:r>
                      <w:r>
                        <w:t xml:space="preserve">10 AM - </w:t>
                      </w:r>
                      <w:r w:rsidR="00CF538E" w:rsidRPr="00612B8A">
                        <w:t>Board Meeting (open to all residents)</w:t>
                      </w:r>
                    </w:p>
                    <w:p w14:paraId="3866217C" w14:textId="50F9C4FE" w:rsidR="00384D2B" w:rsidRDefault="00384D2B" w:rsidP="00384D2B">
                      <w:pPr>
                        <w:ind w:right="12"/>
                      </w:pPr>
                      <w:r>
                        <w:t xml:space="preserve">    </w:t>
                      </w:r>
                      <w:r>
                        <w:tab/>
                        <w:t>Saturday June 9 – 5:30PM – Belmont Stakes Party</w:t>
                      </w:r>
                    </w:p>
                    <w:p w14:paraId="7208A6F4" w14:textId="4B326C20" w:rsidR="00384D2B" w:rsidRPr="00612B8A" w:rsidRDefault="00384D2B" w:rsidP="00384D2B">
                      <w:pPr>
                        <w:ind w:right="12"/>
                      </w:pPr>
                      <w:r>
                        <w:t xml:space="preserve">                                     (BYOB &amp; </w:t>
                      </w:r>
                      <w:r w:rsidRPr="00384D2B">
                        <w:t>hors d'oeuvres</w:t>
                      </w:r>
                      <w:r>
                        <w:t>)</w:t>
                      </w:r>
                    </w:p>
                    <w:p w14:paraId="7B9543B5" w14:textId="6610B2A5" w:rsidR="00612B8A" w:rsidRPr="00612B8A" w:rsidRDefault="00384D2B" w:rsidP="00612B8A">
                      <w:pPr>
                        <w:pStyle w:val="ListParagraph"/>
                        <w:numPr>
                          <w:ilvl w:val="0"/>
                          <w:numId w:val="42"/>
                        </w:numPr>
                        <w:ind w:right="-30"/>
                        <w:rPr>
                          <w:rFonts w:ascii="Trebuchet MS" w:hAnsi="Trebuchet MS"/>
                          <w:sz w:val="24"/>
                          <w:szCs w:val="24"/>
                        </w:rPr>
                      </w:pPr>
                      <w:r>
                        <w:rPr>
                          <w:rFonts w:ascii="Trebuchet MS" w:hAnsi="Trebuchet MS"/>
                          <w:sz w:val="24"/>
                          <w:szCs w:val="24"/>
                        </w:rPr>
                        <w:t>Sat. June 23</w:t>
                      </w:r>
                      <w:r w:rsidR="00612B8A" w:rsidRPr="00612B8A">
                        <w:rPr>
                          <w:rFonts w:ascii="Trebuchet MS" w:hAnsi="Trebuchet MS"/>
                          <w:sz w:val="24"/>
                          <w:szCs w:val="24"/>
                        </w:rPr>
                        <w:t xml:space="preserve"> - Pizza Night </w:t>
                      </w:r>
                      <w:r w:rsidR="00612B8A">
                        <w:rPr>
                          <w:rFonts w:ascii="Trebuchet MS" w:hAnsi="Trebuchet MS"/>
                          <w:sz w:val="24"/>
                          <w:szCs w:val="24"/>
                        </w:rPr>
                        <w:t xml:space="preserve">- </w:t>
                      </w:r>
                      <w:r w:rsidR="00612B8A" w:rsidRPr="00612B8A">
                        <w:rPr>
                          <w:rFonts w:ascii="Trebuchet MS" w:hAnsi="Trebuchet MS"/>
                          <w:sz w:val="24"/>
                          <w:szCs w:val="24"/>
                        </w:rPr>
                        <w:t>5:30 - $5</w:t>
                      </w:r>
                    </w:p>
                    <w:p w14:paraId="10A25EAF" w14:textId="73708D1D" w:rsidR="0014405C" w:rsidRPr="00612B8A" w:rsidRDefault="00CF538E" w:rsidP="00CF538E">
                      <w:pPr>
                        <w:pStyle w:val="ListParagraph"/>
                        <w:numPr>
                          <w:ilvl w:val="0"/>
                          <w:numId w:val="42"/>
                        </w:numPr>
                        <w:ind w:right="12"/>
                        <w:rPr>
                          <w:rFonts w:ascii="Trebuchet MS" w:hAnsi="Trebuchet MS"/>
                          <w:sz w:val="24"/>
                          <w:szCs w:val="24"/>
                        </w:rPr>
                      </w:pPr>
                      <w:r w:rsidRPr="00612B8A">
                        <w:rPr>
                          <w:rFonts w:ascii="Trebuchet MS" w:hAnsi="Trebuchet MS"/>
                          <w:sz w:val="24"/>
                          <w:szCs w:val="24"/>
                        </w:rPr>
                        <w:t xml:space="preserve">Sat. July 7 – </w:t>
                      </w:r>
                      <w:r w:rsidR="009D2631">
                        <w:rPr>
                          <w:rFonts w:ascii="Trebuchet MS" w:hAnsi="Trebuchet MS"/>
                          <w:sz w:val="24"/>
                          <w:szCs w:val="24"/>
                        </w:rPr>
                        <w:t xml:space="preserve">9 AM - </w:t>
                      </w:r>
                      <w:r w:rsidRPr="00612B8A">
                        <w:rPr>
                          <w:rFonts w:ascii="Trebuchet MS" w:hAnsi="Trebuchet MS"/>
                          <w:sz w:val="24"/>
                          <w:szCs w:val="24"/>
                        </w:rPr>
                        <w:t>Board Meeting (current Board)</w:t>
                      </w:r>
                    </w:p>
                    <w:p w14:paraId="731BE758" w14:textId="4E8F33BF" w:rsidR="00CF538E" w:rsidRPr="00612B8A" w:rsidRDefault="009D2631" w:rsidP="009D2631">
                      <w:pPr>
                        <w:pStyle w:val="ListParagraph"/>
                        <w:ind w:right="12" w:firstLine="720"/>
                        <w:rPr>
                          <w:rFonts w:ascii="Trebuchet MS" w:hAnsi="Trebuchet MS"/>
                          <w:sz w:val="24"/>
                          <w:szCs w:val="24"/>
                        </w:rPr>
                      </w:pPr>
                      <w:r>
                        <w:rPr>
                          <w:rFonts w:ascii="Trebuchet MS" w:hAnsi="Trebuchet MS"/>
                          <w:sz w:val="24"/>
                          <w:szCs w:val="24"/>
                        </w:rPr>
                        <w:t xml:space="preserve">       - 10 AM -  </w:t>
                      </w:r>
                      <w:r w:rsidR="00CF538E" w:rsidRPr="00612B8A">
                        <w:rPr>
                          <w:rFonts w:ascii="Trebuchet MS" w:hAnsi="Trebuchet MS"/>
                          <w:sz w:val="24"/>
                          <w:szCs w:val="24"/>
                        </w:rPr>
                        <w:t>ANNUAL MEETING for all residents</w:t>
                      </w:r>
                    </w:p>
                    <w:p w14:paraId="02835566" w14:textId="10A9C847" w:rsidR="00D177CC" w:rsidRPr="00612B8A" w:rsidRDefault="00CF538E" w:rsidP="00CF538E">
                      <w:pPr>
                        <w:pStyle w:val="ListParagraph"/>
                        <w:numPr>
                          <w:ilvl w:val="0"/>
                          <w:numId w:val="42"/>
                        </w:numPr>
                        <w:ind w:right="12"/>
                        <w:rPr>
                          <w:rFonts w:ascii="Trebuchet MS" w:hAnsi="Trebuchet MS"/>
                          <w:sz w:val="24"/>
                          <w:szCs w:val="24"/>
                        </w:rPr>
                      </w:pPr>
                      <w:r w:rsidRPr="00612B8A">
                        <w:rPr>
                          <w:rFonts w:ascii="Trebuchet MS" w:hAnsi="Trebuchet MS"/>
                          <w:sz w:val="24"/>
                          <w:szCs w:val="24"/>
                        </w:rPr>
                        <w:t xml:space="preserve">Sat. July 7 – </w:t>
                      </w:r>
                      <w:r w:rsidR="009D2631">
                        <w:rPr>
                          <w:rFonts w:ascii="Trebuchet MS" w:hAnsi="Trebuchet MS"/>
                          <w:sz w:val="24"/>
                          <w:szCs w:val="24"/>
                        </w:rPr>
                        <w:t xml:space="preserve">3 PM - </w:t>
                      </w:r>
                      <w:r w:rsidRPr="00612B8A">
                        <w:rPr>
                          <w:rFonts w:ascii="Trebuchet MS" w:hAnsi="Trebuchet MS"/>
                          <w:sz w:val="24"/>
                          <w:szCs w:val="24"/>
                        </w:rPr>
                        <w:t xml:space="preserve">Annual Picnic Potluck </w:t>
                      </w:r>
                      <w:r w:rsidR="00D177CC" w:rsidRPr="00612B8A">
                        <w:rPr>
                          <w:rFonts w:ascii="Trebuchet MS" w:hAnsi="Trebuchet MS"/>
                          <w:sz w:val="24"/>
                          <w:szCs w:val="24"/>
                        </w:rPr>
                        <w:t>@</w:t>
                      </w:r>
                      <w:r w:rsidRPr="00612B8A">
                        <w:rPr>
                          <w:rFonts w:ascii="Trebuchet MS" w:hAnsi="Trebuchet MS"/>
                          <w:sz w:val="24"/>
                          <w:szCs w:val="24"/>
                        </w:rPr>
                        <w:t xml:space="preserve"> Lege</w:t>
                      </w:r>
                      <w:r w:rsidR="00D177CC" w:rsidRPr="00612B8A">
                        <w:rPr>
                          <w:rFonts w:ascii="Trebuchet MS" w:hAnsi="Trebuchet MS"/>
                          <w:sz w:val="24"/>
                          <w:szCs w:val="24"/>
                        </w:rPr>
                        <w:t xml:space="preserve">nd Park </w:t>
                      </w:r>
                    </w:p>
                    <w:p w14:paraId="363525E7" w14:textId="3A9B6942" w:rsidR="00CF538E" w:rsidRPr="00612B8A" w:rsidRDefault="00D177CC" w:rsidP="00D177CC">
                      <w:pPr>
                        <w:pStyle w:val="ListParagraph"/>
                        <w:ind w:right="12"/>
                        <w:rPr>
                          <w:rFonts w:ascii="Trebuchet MS" w:hAnsi="Trebuchet MS"/>
                          <w:sz w:val="24"/>
                          <w:szCs w:val="24"/>
                        </w:rPr>
                      </w:pPr>
                      <w:r w:rsidRPr="00612B8A">
                        <w:rPr>
                          <w:rFonts w:ascii="Trebuchet MS" w:hAnsi="Trebuchet MS"/>
                          <w:sz w:val="24"/>
                          <w:szCs w:val="24"/>
                        </w:rPr>
                        <w:t xml:space="preserve">               (burgers &amp; dogs provided, bring a dish to pass)</w:t>
                      </w:r>
                    </w:p>
                    <w:p w14:paraId="1DC20E41" w14:textId="4C725233" w:rsidR="00CF538E" w:rsidRPr="00612B8A" w:rsidRDefault="00612B8A" w:rsidP="00612B8A">
                      <w:pPr>
                        <w:pStyle w:val="ListParagraph"/>
                        <w:numPr>
                          <w:ilvl w:val="0"/>
                          <w:numId w:val="42"/>
                        </w:numPr>
                        <w:ind w:right="12"/>
                        <w:rPr>
                          <w:rFonts w:ascii="Trebuchet MS" w:hAnsi="Trebuchet MS"/>
                          <w:sz w:val="24"/>
                          <w:szCs w:val="24"/>
                        </w:rPr>
                      </w:pPr>
                      <w:r w:rsidRPr="00612B8A">
                        <w:rPr>
                          <w:rFonts w:ascii="Trebuchet MS" w:hAnsi="Trebuchet MS"/>
                          <w:sz w:val="24"/>
                          <w:szCs w:val="24"/>
                        </w:rPr>
                        <w:t xml:space="preserve">Sat. July 21 – Pizza Night </w:t>
                      </w:r>
                      <w:r>
                        <w:rPr>
                          <w:rFonts w:ascii="Trebuchet MS" w:hAnsi="Trebuchet MS"/>
                          <w:sz w:val="24"/>
                          <w:szCs w:val="24"/>
                        </w:rPr>
                        <w:t>-</w:t>
                      </w:r>
                      <w:r w:rsidRPr="00612B8A">
                        <w:rPr>
                          <w:rFonts w:ascii="Trebuchet MS" w:hAnsi="Trebuchet MS"/>
                          <w:sz w:val="24"/>
                          <w:szCs w:val="24"/>
                        </w:rPr>
                        <w:t xml:space="preserve"> 5:30 - $5</w:t>
                      </w:r>
                    </w:p>
                    <w:p w14:paraId="41B87857" w14:textId="365B7989" w:rsidR="00CF538E" w:rsidRDefault="00CF538E" w:rsidP="00CF538E">
                      <w:pPr>
                        <w:ind w:right="12"/>
                      </w:pPr>
                    </w:p>
                    <w:p w14:paraId="40172841" w14:textId="77777777" w:rsidR="00E56F7D" w:rsidRPr="00E56F7D" w:rsidRDefault="00E56F7D" w:rsidP="00E56F7D">
                      <w:pPr>
                        <w:ind w:right="12"/>
                      </w:pPr>
                    </w:p>
                  </w:txbxContent>
                </v:textbox>
                <w10:wrap anchorx="page" anchory="page"/>
              </v:shape>
            </w:pict>
          </mc:Fallback>
        </mc:AlternateContent>
      </w:r>
      <w:r w:rsidR="00945C51">
        <w:rPr>
          <w:noProof/>
        </w:rPr>
        <mc:AlternateContent>
          <mc:Choice Requires="wps">
            <w:drawing>
              <wp:anchor distT="0" distB="0" distL="114300" distR="114300" simplePos="0" relativeHeight="251655168" behindDoc="0" locked="0" layoutInCell="1" allowOverlap="1" wp14:anchorId="53998787" wp14:editId="2C6E1F7A">
                <wp:simplePos x="0" y="0"/>
                <wp:positionH relativeFrom="page">
                  <wp:posOffset>2590800</wp:posOffset>
                </wp:positionH>
                <wp:positionV relativeFrom="page">
                  <wp:posOffset>3131820</wp:posOffset>
                </wp:positionV>
                <wp:extent cx="4539615" cy="3337560"/>
                <wp:effectExtent l="0" t="0" r="13335" b="15240"/>
                <wp:wrapNone/>
                <wp:docPr id="2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3337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8EF733" w14:textId="04287601" w:rsidR="008336D7" w:rsidRPr="00945C51" w:rsidRDefault="008336D7" w:rsidP="008336D7">
                            <w:pPr>
                              <w:ind w:right="-6"/>
                              <w:rPr>
                                <w:rFonts w:ascii="Times New Roman" w:hAnsi="Times New Roman"/>
                                <w:sz w:val="22"/>
                                <w:szCs w:val="22"/>
                              </w:rPr>
                            </w:pPr>
                            <w:r w:rsidRPr="00945C51">
                              <w:rPr>
                                <w:rFonts w:ascii="Times New Roman" w:hAnsi="Times New Roman"/>
                                <w:sz w:val="22"/>
                                <w:szCs w:val="22"/>
                              </w:rPr>
                              <w:t xml:space="preserve">There are </w:t>
                            </w:r>
                            <w:r w:rsidR="006175D7" w:rsidRPr="00945C51">
                              <w:rPr>
                                <w:rFonts w:ascii="Times New Roman" w:hAnsi="Times New Roman"/>
                                <w:sz w:val="22"/>
                                <w:szCs w:val="22"/>
                              </w:rPr>
                              <w:t xml:space="preserve">three </w:t>
                            </w:r>
                            <w:r w:rsidRPr="00945C51">
                              <w:rPr>
                                <w:rFonts w:ascii="Times New Roman" w:hAnsi="Times New Roman"/>
                                <w:sz w:val="22"/>
                                <w:szCs w:val="22"/>
                              </w:rPr>
                              <w:t>3</w:t>
                            </w:r>
                            <w:r w:rsidR="006175D7" w:rsidRPr="00945C51">
                              <w:rPr>
                                <w:rFonts w:ascii="Times New Roman" w:hAnsi="Times New Roman"/>
                                <w:sz w:val="22"/>
                                <w:szCs w:val="22"/>
                              </w:rPr>
                              <w:t>-</w:t>
                            </w:r>
                            <w:r w:rsidRPr="00945C51">
                              <w:rPr>
                                <w:rFonts w:ascii="Times New Roman" w:hAnsi="Times New Roman"/>
                                <w:sz w:val="22"/>
                                <w:szCs w:val="22"/>
                              </w:rPr>
                              <w:t xml:space="preserve">year Board positions to fill this election year. The terms of service for Polly Buchanan, Laura-Hart-Smith and Tom Jeffery will expire </w:t>
                            </w:r>
                            <w:r w:rsidR="006175D7" w:rsidRPr="00945C51">
                              <w:rPr>
                                <w:rFonts w:ascii="Times New Roman" w:hAnsi="Times New Roman"/>
                                <w:sz w:val="22"/>
                                <w:szCs w:val="22"/>
                              </w:rPr>
                              <w:t xml:space="preserve">on </w:t>
                            </w:r>
                            <w:r w:rsidRPr="00945C51">
                              <w:rPr>
                                <w:rFonts w:ascii="Times New Roman" w:hAnsi="Times New Roman"/>
                                <w:sz w:val="22"/>
                                <w:szCs w:val="22"/>
                              </w:rPr>
                              <w:t xml:space="preserve">June 31, 2018. </w:t>
                            </w:r>
                            <w:r w:rsidRPr="00945C51">
                              <w:rPr>
                                <w:rFonts w:ascii="Times New Roman" w:hAnsi="Times New Roman"/>
                                <w:sz w:val="22"/>
                                <w:szCs w:val="22"/>
                                <w:u w:val="single"/>
                              </w:rPr>
                              <w:t>Are you the candidate EFPOA is looking for</w:t>
                            </w:r>
                            <w:r w:rsidRPr="00945C51">
                              <w:rPr>
                                <w:rFonts w:ascii="Times New Roman" w:hAnsi="Times New Roman"/>
                                <w:sz w:val="22"/>
                                <w:szCs w:val="22"/>
                              </w:rPr>
                              <w:t>? If so, draft your resume of no more than 200 words, in one</w:t>
                            </w:r>
                            <w:r w:rsidR="006175D7" w:rsidRPr="00945C51">
                              <w:rPr>
                                <w:rFonts w:ascii="Times New Roman" w:hAnsi="Times New Roman"/>
                                <w:sz w:val="22"/>
                                <w:szCs w:val="22"/>
                              </w:rPr>
                              <w:t xml:space="preserve"> or two</w:t>
                            </w:r>
                            <w:r w:rsidRPr="00945C51">
                              <w:rPr>
                                <w:rFonts w:ascii="Times New Roman" w:hAnsi="Times New Roman"/>
                                <w:sz w:val="22"/>
                                <w:szCs w:val="22"/>
                              </w:rPr>
                              <w:t xml:space="preserve"> paragraph</w:t>
                            </w:r>
                            <w:r w:rsidR="006175D7" w:rsidRPr="00945C51">
                              <w:rPr>
                                <w:rFonts w:ascii="Times New Roman" w:hAnsi="Times New Roman"/>
                                <w:sz w:val="22"/>
                                <w:szCs w:val="22"/>
                              </w:rPr>
                              <w:t>s</w:t>
                            </w:r>
                            <w:r w:rsidRPr="00945C51">
                              <w:rPr>
                                <w:rFonts w:ascii="Times New Roman" w:hAnsi="Times New Roman"/>
                                <w:sz w:val="22"/>
                                <w:szCs w:val="22"/>
                              </w:rPr>
                              <w:t xml:space="preserve">, </w:t>
                            </w:r>
                            <w:r w:rsidR="009D2631">
                              <w:rPr>
                                <w:rFonts w:ascii="Times New Roman" w:hAnsi="Times New Roman"/>
                                <w:sz w:val="22"/>
                                <w:szCs w:val="22"/>
                              </w:rPr>
                              <w:t>describ</w:t>
                            </w:r>
                            <w:r w:rsidRPr="00945C51">
                              <w:rPr>
                                <w:rFonts w:ascii="Times New Roman" w:hAnsi="Times New Roman"/>
                                <w:sz w:val="22"/>
                                <w:szCs w:val="22"/>
                              </w:rPr>
                              <w:t>ing your background and the expertise you can bring to the Board. Send it to the Elections Committee, PO Box 40, Waters, M</w:t>
                            </w:r>
                            <w:r w:rsidR="006175D7" w:rsidRPr="00945C51">
                              <w:rPr>
                                <w:rFonts w:ascii="Times New Roman" w:hAnsi="Times New Roman"/>
                                <w:sz w:val="22"/>
                                <w:szCs w:val="22"/>
                              </w:rPr>
                              <w:t>I</w:t>
                            </w:r>
                            <w:r w:rsidRPr="00945C51">
                              <w:rPr>
                                <w:rFonts w:ascii="Times New Roman" w:hAnsi="Times New Roman"/>
                                <w:sz w:val="22"/>
                                <w:szCs w:val="22"/>
                              </w:rPr>
                              <w:t>, 49797</w:t>
                            </w:r>
                            <w:r w:rsidR="006175D7" w:rsidRPr="00945C51">
                              <w:rPr>
                                <w:rFonts w:ascii="Times New Roman" w:hAnsi="Times New Roman"/>
                                <w:sz w:val="22"/>
                                <w:szCs w:val="22"/>
                              </w:rPr>
                              <w:t>. It must be</w:t>
                            </w:r>
                            <w:r w:rsidRPr="00945C51">
                              <w:rPr>
                                <w:rFonts w:ascii="Times New Roman" w:hAnsi="Times New Roman"/>
                                <w:sz w:val="22"/>
                                <w:szCs w:val="22"/>
                              </w:rPr>
                              <w:t xml:space="preserve"> postmarked by May 25, 2018.</w:t>
                            </w:r>
                          </w:p>
                          <w:p w14:paraId="29AE049E" w14:textId="77777777" w:rsidR="008336D7" w:rsidRPr="00945C51" w:rsidRDefault="008336D7" w:rsidP="008336D7">
                            <w:pPr>
                              <w:ind w:right="-6"/>
                              <w:rPr>
                                <w:rFonts w:ascii="Times New Roman" w:hAnsi="Times New Roman"/>
                                <w:sz w:val="22"/>
                                <w:szCs w:val="22"/>
                              </w:rPr>
                            </w:pPr>
                          </w:p>
                          <w:p w14:paraId="13F3F7DE" w14:textId="7021C03E" w:rsidR="008336D7" w:rsidRPr="00945C51" w:rsidRDefault="008336D7" w:rsidP="008336D7">
                            <w:pPr>
                              <w:ind w:right="-6"/>
                              <w:rPr>
                                <w:rFonts w:ascii="Times New Roman" w:hAnsi="Times New Roman"/>
                                <w:sz w:val="22"/>
                                <w:szCs w:val="22"/>
                              </w:rPr>
                            </w:pPr>
                            <w:r w:rsidRPr="00945C51">
                              <w:rPr>
                                <w:rFonts w:ascii="Times New Roman" w:hAnsi="Times New Roman"/>
                                <w:sz w:val="22"/>
                                <w:szCs w:val="22"/>
                              </w:rPr>
                              <w:t>Ballots will be mailed June 1, 2018. Only property owners in “good standing” (paid dues) are entitled to cast a vote. Ballots are numbered for security and verification purposes only and do not represent lot numbers, addresses nor are</w:t>
                            </w:r>
                            <w:r w:rsidR="009D2631">
                              <w:rPr>
                                <w:rFonts w:ascii="Times New Roman" w:hAnsi="Times New Roman"/>
                                <w:sz w:val="22"/>
                                <w:szCs w:val="22"/>
                              </w:rPr>
                              <w:t xml:space="preserve"> they</w:t>
                            </w:r>
                            <w:r w:rsidRPr="00945C51">
                              <w:rPr>
                                <w:rFonts w:ascii="Times New Roman" w:hAnsi="Times New Roman"/>
                                <w:sz w:val="22"/>
                                <w:szCs w:val="22"/>
                              </w:rPr>
                              <w:t xml:space="preserve"> used to track votes. One ballot per each lot you own will be issued. You can vote for up to 3 candidates per ballot. Any ballot with more than 3 votes or writing of any kind, other than the check-box, will invalidate the ballot. </w:t>
                            </w:r>
                          </w:p>
                          <w:p w14:paraId="1178CAA8" w14:textId="77777777" w:rsidR="008336D7" w:rsidRPr="00945C51" w:rsidRDefault="008336D7" w:rsidP="008336D7">
                            <w:pPr>
                              <w:ind w:right="-6"/>
                              <w:rPr>
                                <w:rFonts w:ascii="Times New Roman" w:hAnsi="Times New Roman"/>
                                <w:sz w:val="22"/>
                                <w:szCs w:val="22"/>
                              </w:rPr>
                            </w:pPr>
                          </w:p>
                          <w:p w14:paraId="62033BB0" w14:textId="074C4296" w:rsidR="008336D7" w:rsidRPr="00945C51" w:rsidRDefault="008336D7" w:rsidP="008336D7">
                            <w:pPr>
                              <w:ind w:right="-6"/>
                              <w:rPr>
                                <w:rFonts w:ascii="Times New Roman" w:hAnsi="Times New Roman"/>
                                <w:sz w:val="22"/>
                                <w:szCs w:val="22"/>
                              </w:rPr>
                            </w:pPr>
                            <w:r w:rsidRPr="00945C51">
                              <w:rPr>
                                <w:rFonts w:ascii="Times New Roman" w:hAnsi="Times New Roman"/>
                                <w:sz w:val="22"/>
                                <w:szCs w:val="22"/>
                              </w:rPr>
                              <w:t>The official announcement of the 3 new Board members will take place at the Annual Board Meeting, Saturday, July 7, 2018 at 10:00am. Please consider running for a Board position</w:t>
                            </w:r>
                            <w:r w:rsidR="006175D7" w:rsidRPr="00945C51">
                              <w:rPr>
                                <w:rFonts w:ascii="Times New Roman" w:hAnsi="Times New Roman"/>
                                <w:sz w:val="22"/>
                                <w:szCs w:val="22"/>
                              </w:rPr>
                              <w:t>; we need resident input to make current and future plans for Guthrie Lakes. Also</w:t>
                            </w:r>
                            <w:r w:rsidRPr="00945C51">
                              <w:rPr>
                                <w:rFonts w:ascii="Times New Roman" w:hAnsi="Times New Roman"/>
                                <w:sz w:val="22"/>
                                <w:szCs w:val="22"/>
                              </w:rPr>
                              <w:t xml:space="preserve">, make sure you vote </w:t>
                            </w:r>
                            <w:proofErr w:type="gramStart"/>
                            <w:r w:rsidRPr="00945C51">
                              <w:rPr>
                                <w:rFonts w:ascii="Times New Roman" w:hAnsi="Times New Roman"/>
                                <w:sz w:val="22"/>
                                <w:szCs w:val="22"/>
                              </w:rPr>
                              <w:t>and by all means,</w:t>
                            </w:r>
                            <w:proofErr w:type="gramEnd"/>
                            <w:r w:rsidRPr="00945C51">
                              <w:rPr>
                                <w:rFonts w:ascii="Times New Roman" w:hAnsi="Times New Roman"/>
                                <w:sz w:val="22"/>
                                <w:szCs w:val="22"/>
                              </w:rPr>
                              <w:t xml:space="preserve"> come to the Annual meeting. This is </w:t>
                            </w:r>
                            <w:r w:rsidRPr="00945C51">
                              <w:rPr>
                                <w:rFonts w:ascii="Times New Roman" w:hAnsi="Times New Roman"/>
                                <w:b/>
                                <w:sz w:val="22"/>
                                <w:szCs w:val="22"/>
                              </w:rPr>
                              <w:t xml:space="preserve">your </w:t>
                            </w:r>
                            <w:r w:rsidRPr="00945C51">
                              <w:rPr>
                                <w:rFonts w:ascii="Times New Roman" w:hAnsi="Times New Roman"/>
                                <w:sz w:val="22"/>
                                <w:szCs w:val="22"/>
                              </w:rPr>
                              <w:t>Association and we need you!</w:t>
                            </w:r>
                          </w:p>
                          <w:p w14:paraId="55D7C076" w14:textId="6DC5E297" w:rsidR="00ED33DB" w:rsidRPr="00D1328A" w:rsidRDefault="00ED33DB" w:rsidP="00A835BE">
                            <w:pPr>
                              <w:ind w:right="-6"/>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98787" id="Text Box 328" o:spid="_x0000_s1027" type="#_x0000_t202" style="position:absolute;left:0;text-align:left;margin-left:204pt;margin-top:246.6pt;width:357.45pt;height:262.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" filled="f" stroked="f">
                <v:textbox inset="0,0,0,0">
                  <w:txbxContent>
                    <w:p w14:paraId="0A8EF733" w14:textId="04287601" w:rsidR="008336D7" w:rsidRPr="00945C51" w:rsidRDefault="008336D7" w:rsidP="008336D7">
                      <w:pPr>
                        <w:ind w:right="-6"/>
                        <w:rPr>
                          <w:rFonts w:ascii="Times New Roman" w:hAnsi="Times New Roman"/>
                          <w:sz w:val="22"/>
                          <w:szCs w:val="22"/>
                        </w:rPr>
                      </w:pPr>
                      <w:r w:rsidRPr="00945C51">
                        <w:rPr>
                          <w:rFonts w:ascii="Times New Roman" w:hAnsi="Times New Roman"/>
                          <w:sz w:val="22"/>
                          <w:szCs w:val="22"/>
                        </w:rPr>
                        <w:t xml:space="preserve">There are </w:t>
                      </w:r>
                      <w:r w:rsidR="006175D7" w:rsidRPr="00945C51">
                        <w:rPr>
                          <w:rFonts w:ascii="Times New Roman" w:hAnsi="Times New Roman"/>
                          <w:sz w:val="22"/>
                          <w:szCs w:val="22"/>
                        </w:rPr>
                        <w:t xml:space="preserve">three </w:t>
                      </w:r>
                      <w:r w:rsidRPr="00945C51">
                        <w:rPr>
                          <w:rFonts w:ascii="Times New Roman" w:hAnsi="Times New Roman"/>
                          <w:sz w:val="22"/>
                          <w:szCs w:val="22"/>
                        </w:rPr>
                        <w:t>3</w:t>
                      </w:r>
                      <w:r w:rsidR="006175D7" w:rsidRPr="00945C51">
                        <w:rPr>
                          <w:rFonts w:ascii="Times New Roman" w:hAnsi="Times New Roman"/>
                          <w:sz w:val="22"/>
                          <w:szCs w:val="22"/>
                        </w:rPr>
                        <w:t>-</w:t>
                      </w:r>
                      <w:r w:rsidRPr="00945C51">
                        <w:rPr>
                          <w:rFonts w:ascii="Times New Roman" w:hAnsi="Times New Roman"/>
                          <w:sz w:val="22"/>
                          <w:szCs w:val="22"/>
                        </w:rPr>
                        <w:t xml:space="preserve">year Board positions to fill this election year. The terms of service for Polly Buchanan, Laura-Hart-Smith and Tom Jeffery will expire </w:t>
                      </w:r>
                      <w:r w:rsidR="006175D7" w:rsidRPr="00945C51">
                        <w:rPr>
                          <w:rFonts w:ascii="Times New Roman" w:hAnsi="Times New Roman"/>
                          <w:sz w:val="22"/>
                          <w:szCs w:val="22"/>
                        </w:rPr>
                        <w:t xml:space="preserve">on </w:t>
                      </w:r>
                      <w:r w:rsidRPr="00945C51">
                        <w:rPr>
                          <w:rFonts w:ascii="Times New Roman" w:hAnsi="Times New Roman"/>
                          <w:sz w:val="22"/>
                          <w:szCs w:val="22"/>
                        </w:rPr>
                        <w:t xml:space="preserve">June 31, 2018. </w:t>
                      </w:r>
                      <w:r w:rsidRPr="00945C51">
                        <w:rPr>
                          <w:rFonts w:ascii="Times New Roman" w:hAnsi="Times New Roman"/>
                          <w:sz w:val="22"/>
                          <w:szCs w:val="22"/>
                          <w:u w:val="single"/>
                        </w:rPr>
                        <w:t>Are you the candidate EFPOA is looking for</w:t>
                      </w:r>
                      <w:r w:rsidRPr="00945C51">
                        <w:rPr>
                          <w:rFonts w:ascii="Times New Roman" w:hAnsi="Times New Roman"/>
                          <w:sz w:val="22"/>
                          <w:szCs w:val="22"/>
                        </w:rPr>
                        <w:t>? If so, draft your resume of no more than 200 words, in one</w:t>
                      </w:r>
                      <w:r w:rsidR="006175D7" w:rsidRPr="00945C51">
                        <w:rPr>
                          <w:rFonts w:ascii="Times New Roman" w:hAnsi="Times New Roman"/>
                          <w:sz w:val="22"/>
                          <w:szCs w:val="22"/>
                        </w:rPr>
                        <w:t xml:space="preserve"> or two</w:t>
                      </w:r>
                      <w:r w:rsidRPr="00945C51">
                        <w:rPr>
                          <w:rFonts w:ascii="Times New Roman" w:hAnsi="Times New Roman"/>
                          <w:sz w:val="22"/>
                          <w:szCs w:val="22"/>
                        </w:rPr>
                        <w:t xml:space="preserve"> paragraph</w:t>
                      </w:r>
                      <w:r w:rsidR="006175D7" w:rsidRPr="00945C51">
                        <w:rPr>
                          <w:rFonts w:ascii="Times New Roman" w:hAnsi="Times New Roman"/>
                          <w:sz w:val="22"/>
                          <w:szCs w:val="22"/>
                        </w:rPr>
                        <w:t>s</w:t>
                      </w:r>
                      <w:r w:rsidRPr="00945C51">
                        <w:rPr>
                          <w:rFonts w:ascii="Times New Roman" w:hAnsi="Times New Roman"/>
                          <w:sz w:val="22"/>
                          <w:szCs w:val="22"/>
                        </w:rPr>
                        <w:t xml:space="preserve">, </w:t>
                      </w:r>
                      <w:r w:rsidR="009D2631">
                        <w:rPr>
                          <w:rFonts w:ascii="Times New Roman" w:hAnsi="Times New Roman"/>
                          <w:sz w:val="22"/>
                          <w:szCs w:val="22"/>
                        </w:rPr>
                        <w:t>describ</w:t>
                      </w:r>
                      <w:r w:rsidRPr="00945C51">
                        <w:rPr>
                          <w:rFonts w:ascii="Times New Roman" w:hAnsi="Times New Roman"/>
                          <w:sz w:val="22"/>
                          <w:szCs w:val="22"/>
                        </w:rPr>
                        <w:t>ing your background and the expertise you can bring to the Board. Send it to the Elections Committee, PO Box 40, Waters, M</w:t>
                      </w:r>
                      <w:r w:rsidR="006175D7" w:rsidRPr="00945C51">
                        <w:rPr>
                          <w:rFonts w:ascii="Times New Roman" w:hAnsi="Times New Roman"/>
                          <w:sz w:val="22"/>
                          <w:szCs w:val="22"/>
                        </w:rPr>
                        <w:t>I</w:t>
                      </w:r>
                      <w:r w:rsidRPr="00945C51">
                        <w:rPr>
                          <w:rFonts w:ascii="Times New Roman" w:hAnsi="Times New Roman"/>
                          <w:sz w:val="22"/>
                          <w:szCs w:val="22"/>
                        </w:rPr>
                        <w:t>, 49797</w:t>
                      </w:r>
                      <w:r w:rsidR="006175D7" w:rsidRPr="00945C51">
                        <w:rPr>
                          <w:rFonts w:ascii="Times New Roman" w:hAnsi="Times New Roman"/>
                          <w:sz w:val="22"/>
                          <w:szCs w:val="22"/>
                        </w:rPr>
                        <w:t>. It must be</w:t>
                      </w:r>
                      <w:r w:rsidRPr="00945C51">
                        <w:rPr>
                          <w:rFonts w:ascii="Times New Roman" w:hAnsi="Times New Roman"/>
                          <w:sz w:val="22"/>
                          <w:szCs w:val="22"/>
                        </w:rPr>
                        <w:t xml:space="preserve"> postmarked by May 25, 2018.</w:t>
                      </w:r>
                    </w:p>
                    <w:p w14:paraId="29AE049E" w14:textId="77777777" w:rsidR="008336D7" w:rsidRPr="00945C51" w:rsidRDefault="008336D7" w:rsidP="008336D7">
                      <w:pPr>
                        <w:ind w:right="-6"/>
                        <w:rPr>
                          <w:rFonts w:ascii="Times New Roman" w:hAnsi="Times New Roman"/>
                          <w:sz w:val="22"/>
                          <w:szCs w:val="22"/>
                        </w:rPr>
                      </w:pPr>
                    </w:p>
                    <w:p w14:paraId="13F3F7DE" w14:textId="7021C03E" w:rsidR="008336D7" w:rsidRPr="00945C51" w:rsidRDefault="008336D7" w:rsidP="008336D7">
                      <w:pPr>
                        <w:ind w:right="-6"/>
                        <w:rPr>
                          <w:rFonts w:ascii="Times New Roman" w:hAnsi="Times New Roman"/>
                          <w:sz w:val="22"/>
                          <w:szCs w:val="22"/>
                        </w:rPr>
                      </w:pPr>
                      <w:r w:rsidRPr="00945C51">
                        <w:rPr>
                          <w:rFonts w:ascii="Times New Roman" w:hAnsi="Times New Roman"/>
                          <w:sz w:val="22"/>
                          <w:szCs w:val="22"/>
                        </w:rPr>
                        <w:t>Ballots will be mailed June 1, 2018. Only property owners in “good standing” (paid dues) are entitled to cast a vote. Ballots are numbered for security and verification purposes only and do not represent lot numbers, addresses nor are</w:t>
                      </w:r>
                      <w:r w:rsidR="009D2631">
                        <w:rPr>
                          <w:rFonts w:ascii="Times New Roman" w:hAnsi="Times New Roman"/>
                          <w:sz w:val="22"/>
                          <w:szCs w:val="22"/>
                        </w:rPr>
                        <w:t xml:space="preserve"> they</w:t>
                      </w:r>
                      <w:r w:rsidRPr="00945C51">
                        <w:rPr>
                          <w:rFonts w:ascii="Times New Roman" w:hAnsi="Times New Roman"/>
                          <w:sz w:val="22"/>
                          <w:szCs w:val="22"/>
                        </w:rPr>
                        <w:t xml:space="preserve"> used to track votes. One ballot per each lot you own will be issued. You can vote for up to 3 candidates per ballot. Any ballot with more than 3 votes or writing of any kind, other than the check-box, will invalidate the ballot. </w:t>
                      </w:r>
                    </w:p>
                    <w:p w14:paraId="1178CAA8" w14:textId="77777777" w:rsidR="008336D7" w:rsidRPr="00945C51" w:rsidRDefault="008336D7" w:rsidP="008336D7">
                      <w:pPr>
                        <w:ind w:right="-6"/>
                        <w:rPr>
                          <w:rFonts w:ascii="Times New Roman" w:hAnsi="Times New Roman"/>
                          <w:sz w:val="22"/>
                          <w:szCs w:val="22"/>
                        </w:rPr>
                      </w:pPr>
                    </w:p>
                    <w:p w14:paraId="62033BB0" w14:textId="074C4296" w:rsidR="008336D7" w:rsidRPr="00945C51" w:rsidRDefault="008336D7" w:rsidP="008336D7">
                      <w:pPr>
                        <w:ind w:right="-6"/>
                        <w:rPr>
                          <w:rFonts w:ascii="Times New Roman" w:hAnsi="Times New Roman"/>
                          <w:sz w:val="22"/>
                          <w:szCs w:val="22"/>
                        </w:rPr>
                      </w:pPr>
                      <w:r w:rsidRPr="00945C51">
                        <w:rPr>
                          <w:rFonts w:ascii="Times New Roman" w:hAnsi="Times New Roman"/>
                          <w:sz w:val="22"/>
                          <w:szCs w:val="22"/>
                        </w:rPr>
                        <w:t>The official announcement of the 3 new Board members will take place at the Annual Board Meeting, Saturday, July 7, 2018 at 10:00am. Please consider running for a Board position</w:t>
                      </w:r>
                      <w:r w:rsidR="006175D7" w:rsidRPr="00945C51">
                        <w:rPr>
                          <w:rFonts w:ascii="Times New Roman" w:hAnsi="Times New Roman"/>
                          <w:sz w:val="22"/>
                          <w:szCs w:val="22"/>
                        </w:rPr>
                        <w:t>; we need resident input to make current and future plans for Guthrie Lakes. Also</w:t>
                      </w:r>
                      <w:r w:rsidRPr="00945C51">
                        <w:rPr>
                          <w:rFonts w:ascii="Times New Roman" w:hAnsi="Times New Roman"/>
                          <w:sz w:val="22"/>
                          <w:szCs w:val="22"/>
                        </w:rPr>
                        <w:t xml:space="preserve">, make sure you vote </w:t>
                      </w:r>
                      <w:proofErr w:type="gramStart"/>
                      <w:r w:rsidRPr="00945C51">
                        <w:rPr>
                          <w:rFonts w:ascii="Times New Roman" w:hAnsi="Times New Roman"/>
                          <w:sz w:val="22"/>
                          <w:szCs w:val="22"/>
                        </w:rPr>
                        <w:t>and by all means,</w:t>
                      </w:r>
                      <w:proofErr w:type="gramEnd"/>
                      <w:r w:rsidRPr="00945C51">
                        <w:rPr>
                          <w:rFonts w:ascii="Times New Roman" w:hAnsi="Times New Roman"/>
                          <w:sz w:val="22"/>
                          <w:szCs w:val="22"/>
                        </w:rPr>
                        <w:t xml:space="preserve"> come to the Annual meeting. This is </w:t>
                      </w:r>
                      <w:r w:rsidRPr="00945C51">
                        <w:rPr>
                          <w:rFonts w:ascii="Times New Roman" w:hAnsi="Times New Roman"/>
                          <w:b/>
                          <w:sz w:val="22"/>
                          <w:szCs w:val="22"/>
                        </w:rPr>
                        <w:t xml:space="preserve">your </w:t>
                      </w:r>
                      <w:r w:rsidRPr="00945C51">
                        <w:rPr>
                          <w:rFonts w:ascii="Times New Roman" w:hAnsi="Times New Roman"/>
                          <w:sz w:val="22"/>
                          <w:szCs w:val="22"/>
                        </w:rPr>
                        <w:t>Association and we need you!</w:t>
                      </w:r>
                    </w:p>
                    <w:p w14:paraId="55D7C076" w14:textId="6DC5E297" w:rsidR="00ED33DB" w:rsidRPr="00D1328A" w:rsidRDefault="00ED33DB" w:rsidP="00A835BE">
                      <w:pPr>
                        <w:ind w:right="-6"/>
                        <w:rPr>
                          <w:rFonts w:ascii="Times New Roman" w:hAnsi="Times New Roman"/>
                        </w:rPr>
                      </w:pPr>
                    </w:p>
                  </w:txbxContent>
                </v:textbox>
                <w10:wrap anchorx="page" anchory="page"/>
              </v:shape>
            </w:pict>
          </mc:Fallback>
        </mc:AlternateContent>
      </w:r>
      <w:r w:rsidR="00C4368C">
        <w:rPr>
          <w:noProof/>
        </w:rPr>
        <mc:AlternateContent>
          <mc:Choice Requires="wps">
            <w:drawing>
              <wp:anchor distT="0" distB="0" distL="114300" distR="114300" simplePos="0" relativeHeight="251660288" behindDoc="0" locked="0" layoutInCell="1" allowOverlap="1" wp14:anchorId="4FA23D08" wp14:editId="17BA4D09">
                <wp:simplePos x="0" y="0"/>
                <wp:positionH relativeFrom="page">
                  <wp:posOffset>594995</wp:posOffset>
                </wp:positionH>
                <wp:positionV relativeFrom="page">
                  <wp:posOffset>2281555</wp:posOffset>
                </wp:positionV>
                <wp:extent cx="6529705" cy="347345"/>
                <wp:effectExtent l="4445" t="0" r="0" b="0"/>
                <wp:wrapNone/>
                <wp:docPr id="2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70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E10C" w14:textId="77777777" w:rsidR="009E28CE" w:rsidRDefault="00B41796" w:rsidP="00424540">
                            <w:pPr>
                              <w:pStyle w:val="CompanyInfo"/>
                            </w:pPr>
                            <w:r>
                              <w:t>Enchanted Forest Property Owners Association (EFPOA)</w:t>
                            </w:r>
                            <w:r w:rsidR="00AE7BF8">
                              <w:t xml:space="preserve"> – Website: www.efpoa.com</w:t>
                            </w:r>
                          </w:p>
                          <w:p w14:paraId="7ADE5FD3" w14:textId="77777777" w:rsidR="00B41796" w:rsidRDefault="00A25A2F" w:rsidP="00424540">
                            <w:pPr>
                              <w:pStyle w:val="CompanyInfo"/>
                            </w:pPr>
                            <w:r>
                              <w:t xml:space="preserve">Mailing Address: </w:t>
                            </w:r>
                            <w:r w:rsidR="00B41796">
                              <w:t>PO Box 40, Waters, MI 49797 - Club Hou</w:t>
                            </w:r>
                            <w:r w:rsidR="00092D69">
                              <w:t xml:space="preserve">se Phone: 989.732.1942 - Email: </w:t>
                            </w:r>
                            <w:r w:rsidR="00B41796">
                              <w:t>efpoa@efpoa.com</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23D08" id="Text Box 356" o:spid="_x0000_s1028" type="#_x0000_t202" style="position:absolute;left:0;text-align:left;margin-left:46.85pt;margin-top:179.65pt;width:514.15pt;height:27.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WytgIAALY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" filled="f" stroked="f">
                <v:textbox inset="0,.72pt,0,0">
                  <w:txbxContent>
                    <w:p w14:paraId="24F8E10C" w14:textId="77777777" w:rsidR="009E28CE" w:rsidRDefault="00B41796" w:rsidP="00424540">
                      <w:pPr>
                        <w:pStyle w:val="CompanyInfo"/>
                      </w:pPr>
                      <w:r>
                        <w:t>Enchanted Forest Property Owners Association (EFPOA)</w:t>
                      </w:r>
                      <w:r w:rsidR="00AE7BF8">
                        <w:t xml:space="preserve"> – Website: www.efpoa.com</w:t>
                      </w:r>
                    </w:p>
                    <w:p w14:paraId="7ADE5FD3" w14:textId="77777777" w:rsidR="00B41796" w:rsidRDefault="00A25A2F" w:rsidP="00424540">
                      <w:pPr>
                        <w:pStyle w:val="CompanyInfo"/>
                      </w:pPr>
                      <w:r>
                        <w:t xml:space="preserve">Mailing Address: </w:t>
                      </w:r>
                      <w:r w:rsidR="00B41796">
                        <w:t>PO Box 40, Waters, MI 49797 - Club Hou</w:t>
                      </w:r>
                      <w:r w:rsidR="00092D69">
                        <w:t xml:space="preserve">se Phone: 989.732.1942 - Email: </w:t>
                      </w:r>
                      <w:r w:rsidR="00B41796">
                        <w:t>efpoa@efpoa.com</w:t>
                      </w:r>
                    </w:p>
                  </w:txbxContent>
                </v:textbox>
                <w10:wrap anchorx="page" anchory="page"/>
              </v:shape>
            </w:pict>
          </mc:Fallback>
        </mc:AlternateContent>
      </w:r>
      <w:r w:rsidR="00C4368C">
        <w:rPr>
          <w:noProof/>
        </w:rPr>
        <mc:AlternateContent>
          <mc:Choice Requires="wps">
            <w:drawing>
              <wp:anchor distT="0" distB="0" distL="114300" distR="114300" simplePos="0" relativeHeight="251644928" behindDoc="0" locked="0" layoutInCell="1" allowOverlap="1" wp14:anchorId="43F118FD" wp14:editId="612A1135">
                <wp:simplePos x="0" y="0"/>
                <wp:positionH relativeFrom="page">
                  <wp:posOffset>2628900</wp:posOffset>
                </wp:positionH>
                <wp:positionV relativeFrom="page">
                  <wp:posOffset>2741295</wp:posOffset>
                </wp:positionV>
                <wp:extent cx="4495800" cy="390525"/>
                <wp:effectExtent l="0" t="0" r="0" b="1905"/>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140CC" w14:textId="44360516" w:rsidR="005B7866" w:rsidRPr="00ED33DB" w:rsidRDefault="00A835BE" w:rsidP="007B4B39">
                            <w:pPr>
                              <w:pStyle w:val="Heading1"/>
                              <w:ind w:right="0"/>
                              <w:jc w:val="center"/>
                            </w:pPr>
                            <w:r w:rsidRPr="00ED33DB">
                              <w:t>EFPOA Board Election</w:t>
                            </w:r>
                            <w:r w:rsidR="00ED33DB" w:rsidRPr="00ED33DB">
                              <w:t>s Coming</w:t>
                            </w:r>
                            <w:r w:rsidR="006175D7">
                              <w:t xml:space="preserve"> Soon</w:t>
                            </w:r>
                            <w:r w:rsidR="00ED33DB" w:rsidRPr="00ED33D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118FD" id="Text Box 15" o:spid="_x0000_s1029" type="#_x0000_t202" style="position:absolute;left:0;text-align:left;margin-left:207pt;margin-top:215.85pt;width:354pt;height:30.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" filled="f" stroked="f">
                <v:textbox inset="0,0,0,0">
                  <w:txbxContent>
                    <w:p w14:paraId="6BF140CC" w14:textId="44360516" w:rsidR="005B7866" w:rsidRPr="00ED33DB" w:rsidRDefault="00A835BE" w:rsidP="007B4B39">
                      <w:pPr>
                        <w:pStyle w:val="Heading1"/>
                        <w:ind w:right="0"/>
                        <w:jc w:val="center"/>
                      </w:pPr>
                      <w:r w:rsidRPr="00ED33DB">
                        <w:t>EFPOA Board Election</w:t>
                      </w:r>
                      <w:r w:rsidR="00ED33DB" w:rsidRPr="00ED33DB">
                        <w:t>s Coming</w:t>
                      </w:r>
                      <w:r w:rsidR="006175D7">
                        <w:t xml:space="preserve"> Soon</w:t>
                      </w:r>
                      <w:r w:rsidR="00ED33DB" w:rsidRPr="00ED33DB">
                        <w:t>!!</w:t>
                      </w:r>
                    </w:p>
                  </w:txbxContent>
                </v:textbox>
                <w10:wrap anchorx="page" anchory="page"/>
              </v:shape>
            </w:pict>
          </mc:Fallback>
        </mc:AlternateContent>
      </w:r>
      <w:r w:rsidR="00C4368C">
        <w:rPr>
          <w:noProof/>
        </w:rPr>
        <mc:AlternateContent>
          <mc:Choice Requires="wps">
            <w:drawing>
              <wp:anchor distT="0" distB="0" distL="114300" distR="114300" simplePos="0" relativeHeight="251654144" behindDoc="0" locked="0" layoutInCell="1" allowOverlap="1" wp14:anchorId="13587EAD" wp14:editId="25E30E46">
                <wp:simplePos x="0" y="0"/>
                <wp:positionH relativeFrom="page">
                  <wp:posOffset>6042660</wp:posOffset>
                </wp:positionH>
                <wp:positionV relativeFrom="page">
                  <wp:posOffset>1881505</wp:posOffset>
                </wp:positionV>
                <wp:extent cx="1058545" cy="268605"/>
                <wp:effectExtent l="3810" t="0" r="4445" b="2540"/>
                <wp:wrapNone/>
                <wp:docPr id="2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83395" w14:textId="731032CB" w:rsidR="000848F3" w:rsidRPr="00B41796" w:rsidRDefault="00CB6257" w:rsidP="00424540">
                            <w:r>
                              <w:t xml:space="preserve"> </w:t>
                            </w:r>
                            <w:r w:rsidR="00F67290">
                              <w:t>Ma</w:t>
                            </w:r>
                            <w:r w:rsidR="008309BD">
                              <w:t>y</w:t>
                            </w:r>
                            <w:r w:rsidR="00F67290">
                              <w:t xml:space="preserve"> </w:t>
                            </w:r>
                            <w:r>
                              <w:t>201</w:t>
                            </w:r>
                            <w:r w:rsidR="00F67290">
                              <w:t>8</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587EAD" id="Text Box 277" o:spid="_x0000_s1030" type="#_x0000_t202" style="position:absolute;left:0;text-align:left;margin-left:475.8pt;margin-top:148.15pt;width:83.35pt;height:21.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Ag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" filled="f" stroked="f">
                <v:textbox style="mso-fit-shape-to-text:t">
                  <w:txbxContent>
                    <w:p w14:paraId="09283395" w14:textId="731032CB" w:rsidR="000848F3" w:rsidRPr="00B41796" w:rsidRDefault="00CB6257" w:rsidP="00424540">
                      <w:r>
                        <w:t xml:space="preserve"> </w:t>
                      </w:r>
                      <w:r w:rsidR="00F67290">
                        <w:t>Ma</w:t>
                      </w:r>
                      <w:r w:rsidR="008309BD">
                        <w:t>y</w:t>
                      </w:r>
                      <w:r w:rsidR="00F67290">
                        <w:t xml:space="preserve"> </w:t>
                      </w:r>
                      <w:r>
                        <w:t>201</w:t>
                      </w:r>
                      <w:r w:rsidR="00F67290">
                        <w:t>8</w:t>
                      </w:r>
                    </w:p>
                  </w:txbxContent>
                </v:textbox>
                <w10:wrap anchorx="page" anchory="page"/>
              </v:shape>
            </w:pict>
          </mc:Fallback>
        </mc:AlternateContent>
      </w:r>
      <w:r w:rsidR="00C4368C">
        <w:rPr>
          <w:noProof/>
        </w:rPr>
        <mc:AlternateContent>
          <mc:Choice Requires="wps">
            <w:drawing>
              <wp:anchor distT="0" distB="0" distL="114300" distR="114300" simplePos="0" relativeHeight="251662336" behindDoc="0" locked="0" layoutInCell="1" allowOverlap="1" wp14:anchorId="45006161" wp14:editId="12A75C1D">
                <wp:simplePos x="0" y="0"/>
                <wp:positionH relativeFrom="page">
                  <wp:posOffset>2400300</wp:posOffset>
                </wp:positionH>
                <wp:positionV relativeFrom="page">
                  <wp:posOffset>685800</wp:posOffset>
                </wp:positionV>
                <wp:extent cx="4450715" cy="1514475"/>
                <wp:effectExtent l="0" t="0" r="0" b="0"/>
                <wp:wrapNone/>
                <wp:docPr id="2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51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584AE8" w14:textId="77777777" w:rsidR="004548A8" w:rsidRDefault="006A330C" w:rsidP="00424540">
                            <w:pPr>
                              <w:pStyle w:val="Masthead"/>
                            </w:pPr>
                            <w:r>
                              <w:t xml:space="preserve">  </w:t>
                            </w:r>
                            <w:smartTag w:uri="urn:schemas-microsoft-com:office:smarttags" w:element="place">
                              <w:smartTag w:uri="urn:schemas-microsoft-com:office:smarttags" w:element="PlaceName">
                                <w:r w:rsidR="00B41796">
                                  <w:t>Guthrie</w:t>
                                </w:r>
                              </w:smartTag>
                              <w:r w:rsidR="00B41796">
                                <w:t xml:space="preserve"> </w:t>
                              </w:r>
                              <w:smartTag w:uri="urn:schemas-microsoft-com:office:smarttags" w:element="PlaceType">
                                <w:r w:rsidR="00B41796">
                                  <w:t>Lakes</w:t>
                                </w:r>
                              </w:smartTag>
                            </w:smartTag>
                          </w:p>
                          <w:p w14:paraId="1A3E691F" w14:textId="77777777" w:rsidR="00B41796" w:rsidRPr="00C322CE" w:rsidRDefault="009B5082" w:rsidP="00424540">
                            <w:pPr>
                              <w:pStyle w:val="Masthead"/>
                            </w:pPr>
                            <w:r>
                              <w:t xml:space="preserve">         </w:t>
                            </w:r>
                            <w:r w:rsidR="00501223">
                              <w:t>LYRIC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06161" id="Text Box 358" o:spid="_x0000_s1031" type="#_x0000_t202" style="position:absolute;left:0;text-align:left;margin-left:189pt;margin-top:54pt;width:350.45pt;height:119.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" filled="f" stroked="f">
                <v:textbox inset="0,0,0,0">
                  <w:txbxContent>
                    <w:p w14:paraId="14584AE8" w14:textId="77777777" w:rsidR="004548A8" w:rsidRDefault="006A330C" w:rsidP="00424540">
                      <w:pPr>
                        <w:pStyle w:val="Masthead"/>
                      </w:pPr>
                      <w:r>
                        <w:t xml:space="preserve">  </w:t>
                      </w:r>
                      <w:smartTag w:uri="urn:schemas-microsoft-com:office:smarttags" w:element="place">
                        <w:smartTag w:uri="urn:schemas-microsoft-com:office:smarttags" w:element="PlaceName">
                          <w:r w:rsidR="00B41796">
                            <w:t>Guthrie</w:t>
                          </w:r>
                        </w:smartTag>
                        <w:r w:rsidR="00B41796">
                          <w:t xml:space="preserve"> </w:t>
                        </w:r>
                        <w:smartTag w:uri="urn:schemas-microsoft-com:office:smarttags" w:element="PlaceType">
                          <w:r w:rsidR="00B41796">
                            <w:t>Lakes</w:t>
                          </w:r>
                        </w:smartTag>
                      </w:smartTag>
                    </w:p>
                    <w:p w14:paraId="1A3E691F" w14:textId="77777777" w:rsidR="00B41796" w:rsidRPr="00C322CE" w:rsidRDefault="009B5082" w:rsidP="00424540">
                      <w:pPr>
                        <w:pStyle w:val="Masthead"/>
                      </w:pPr>
                      <w:r>
                        <w:t xml:space="preserve">         </w:t>
                      </w:r>
                      <w:r w:rsidR="00501223">
                        <w:t>LYRIC</w:t>
                      </w:r>
                    </w:p>
                  </w:txbxContent>
                </v:textbox>
                <w10:wrap anchorx="page" anchory="page"/>
              </v:shape>
            </w:pict>
          </mc:Fallback>
        </mc:AlternateContent>
      </w:r>
      <w:r w:rsidR="00C4368C">
        <w:rPr>
          <w:noProof/>
        </w:rPr>
        <mc:AlternateContent>
          <mc:Choice Requires="wps">
            <w:drawing>
              <wp:anchor distT="0" distB="0" distL="114300" distR="114300" simplePos="0" relativeHeight="251656192" behindDoc="0" locked="0" layoutInCell="1" allowOverlap="1" wp14:anchorId="3AA4985C" wp14:editId="39857F5B">
                <wp:simplePos x="0" y="0"/>
                <wp:positionH relativeFrom="page">
                  <wp:posOffset>7286625</wp:posOffset>
                </wp:positionH>
                <wp:positionV relativeFrom="page">
                  <wp:posOffset>7296150</wp:posOffset>
                </wp:positionV>
                <wp:extent cx="2518410" cy="66675"/>
                <wp:effectExtent l="0" t="0" r="0" b="0"/>
                <wp:wrapNone/>
                <wp:docPr id="2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66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2E0BC9" w14:textId="77777777" w:rsidR="00F02DC0" w:rsidRPr="00AA323C" w:rsidRDefault="00F02DC0" w:rsidP="00424540">
                            <w:pPr>
                              <w:pStyle w:val="By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985C" id="Text Box 330" o:spid="_x0000_s1032" type="#_x0000_t202" style="position:absolute;left:0;text-align:left;margin-left:573.75pt;margin-top:574.5pt;width:198.3pt;height:5.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" filled="f" stroked="f">
                <v:textbox inset="0,0,0,0">
                  <w:txbxContent>
                    <w:p w14:paraId="092E0BC9" w14:textId="77777777" w:rsidR="00F02DC0" w:rsidRPr="00AA323C" w:rsidRDefault="00F02DC0" w:rsidP="00424540">
                      <w:pPr>
                        <w:pStyle w:val="Byline"/>
                      </w:pPr>
                    </w:p>
                  </w:txbxContent>
                </v:textbox>
                <w10:wrap anchorx="page" anchory="page"/>
              </v:shape>
            </w:pict>
          </mc:Fallback>
        </mc:AlternateContent>
      </w:r>
      <w:r w:rsidR="00C4368C">
        <w:rPr>
          <w:noProof/>
        </w:rPr>
        <mc:AlternateContent>
          <mc:Choice Requires="wps">
            <w:drawing>
              <wp:anchor distT="0" distB="0" distL="114300" distR="114300" simplePos="0" relativeHeight="251653120" behindDoc="0" locked="0" layoutInCell="1" allowOverlap="1" wp14:anchorId="5775DE42" wp14:editId="51739016">
                <wp:simplePos x="0" y="0"/>
                <wp:positionH relativeFrom="page">
                  <wp:posOffset>501015</wp:posOffset>
                </wp:positionH>
                <wp:positionV relativeFrom="page">
                  <wp:posOffset>3038475</wp:posOffset>
                </wp:positionV>
                <wp:extent cx="1899285" cy="6743700"/>
                <wp:effectExtent l="0" t="0" r="0" b="0"/>
                <wp:wrapNone/>
                <wp:docPr id="2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51ABA" w14:textId="77777777" w:rsidR="00404B5A" w:rsidRPr="00E910F4" w:rsidRDefault="00AE7E90" w:rsidP="00424540">
                            <w:pPr>
                              <w:rPr>
                                <w:sz w:val="22"/>
                                <w:szCs w:val="22"/>
                              </w:rPr>
                            </w:pPr>
                            <w:r w:rsidRPr="00E910F4">
                              <w:rPr>
                                <w:sz w:val="22"/>
                                <w:szCs w:val="22"/>
                                <w:u w:val="single"/>
                              </w:rPr>
                              <w:t>President</w:t>
                            </w:r>
                            <w:r w:rsidR="00404B5A" w:rsidRPr="00E910F4">
                              <w:rPr>
                                <w:sz w:val="22"/>
                                <w:szCs w:val="22"/>
                              </w:rPr>
                              <w:t>: Tony Esson</w:t>
                            </w:r>
                          </w:p>
                          <w:p w14:paraId="30BF196E" w14:textId="77777777" w:rsidR="00404B5A" w:rsidRPr="00E910F4" w:rsidRDefault="00404B5A" w:rsidP="00424540">
                            <w:pPr>
                              <w:rPr>
                                <w:sz w:val="22"/>
                                <w:szCs w:val="22"/>
                              </w:rPr>
                            </w:pPr>
                            <w:r w:rsidRPr="00EA3589">
                              <w:rPr>
                                <w:sz w:val="16"/>
                                <w:szCs w:val="16"/>
                              </w:rPr>
                              <w:t>E: tony@anthonyessonarchitect</w:t>
                            </w:r>
                            <w:r w:rsidRPr="00E910F4">
                              <w:rPr>
                                <w:sz w:val="22"/>
                                <w:szCs w:val="22"/>
                              </w:rPr>
                              <w:t>.com</w:t>
                            </w:r>
                          </w:p>
                          <w:p w14:paraId="2E3F4BDB" w14:textId="77777777" w:rsidR="00404B5A" w:rsidRPr="00E910F4" w:rsidRDefault="00404B5A" w:rsidP="00424540">
                            <w:pPr>
                              <w:rPr>
                                <w:sz w:val="22"/>
                                <w:szCs w:val="22"/>
                              </w:rPr>
                            </w:pPr>
                            <w:r w:rsidRPr="00E910F4">
                              <w:rPr>
                                <w:sz w:val="22"/>
                                <w:szCs w:val="22"/>
                              </w:rPr>
                              <w:t>Ph: 989.350.1827</w:t>
                            </w:r>
                          </w:p>
                          <w:p w14:paraId="4D4DE18E" w14:textId="77777777" w:rsidR="00AE7E90" w:rsidRPr="00E910F4" w:rsidRDefault="00AE7E90" w:rsidP="00424540">
                            <w:pPr>
                              <w:rPr>
                                <w:sz w:val="18"/>
                                <w:szCs w:val="18"/>
                              </w:rPr>
                            </w:pPr>
                          </w:p>
                          <w:p w14:paraId="3FD2EBFD" w14:textId="77777777" w:rsidR="00404B5A" w:rsidRPr="00E910F4" w:rsidRDefault="00AE7E90" w:rsidP="00424540">
                            <w:pPr>
                              <w:rPr>
                                <w:sz w:val="22"/>
                                <w:szCs w:val="22"/>
                              </w:rPr>
                            </w:pPr>
                            <w:r w:rsidRPr="00E910F4">
                              <w:rPr>
                                <w:sz w:val="22"/>
                                <w:szCs w:val="22"/>
                                <w:u w:val="single"/>
                              </w:rPr>
                              <w:t>Vice Pres</w:t>
                            </w:r>
                            <w:r w:rsidRPr="00E910F4">
                              <w:rPr>
                                <w:sz w:val="22"/>
                                <w:szCs w:val="22"/>
                              </w:rPr>
                              <w:t xml:space="preserve">: </w:t>
                            </w:r>
                            <w:r w:rsidR="00404B5A" w:rsidRPr="00E910F4">
                              <w:rPr>
                                <w:sz w:val="22"/>
                                <w:szCs w:val="22"/>
                              </w:rPr>
                              <w:t>Ron LeBourdais</w:t>
                            </w:r>
                          </w:p>
                          <w:p w14:paraId="19B415DD" w14:textId="77777777" w:rsidR="00404B5A" w:rsidRPr="00E910F4" w:rsidRDefault="00404B5A" w:rsidP="00424540">
                            <w:pPr>
                              <w:rPr>
                                <w:sz w:val="22"/>
                                <w:szCs w:val="22"/>
                              </w:rPr>
                            </w:pPr>
                            <w:r w:rsidRPr="00E910F4">
                              <w:rPr>
                                <w:sz w:val="22"/>
                                <w:szCs w:val="22"/>
                              </w:rPr>
                              <w:t>E: rlebourd@live.com</w:t>
                            </w:r>
                          </w:p>
                          <w:p w14:paraId="2CB787AB" w14:textId="77777777" w:rsidR="00404B5A" w:rsidRPr="00E910F4" w:rsidRDefault="00404B5A" w:rsidP="00424540">
                            <w:pPr>
                              <w:rPr>
                                <w:sz w:val="22"/>
                                <w:szCs w:val="22"/>
                              </w:rPr>
                            </w:pPr>
                            <w:r w:rsidRPr="00E910F4">
                              <w:rPr>
                                <w:sz w:val="22"/>
                                <w:szCs w:val="22"/>
                              </w:rPr>
                              <w:t>Ph: 989.732.0730</w:t>
                            </w:r>
                          </w:p>
                          <w:p w14:paraId="17DC706F" w14:textId="77777777" w:rsidR="00AE7E90" w:rsidRPr="00E910F4" w:rsidRDefault="00AE7E90" w:rsidP="00424540">
                            <w:pPr>
                              <w:rPr>
                                <w:sz w:val="18"/>
                                <w:szCs w:val="18"/>
                              </w:rPr>
                            </w:pPr>
                          </w:p>
                          <w:p w14:paraId="7ED20679" w14:textId="77777777" w:rsidR="00AE7E90" w:rsidRPr="00E910F4" w:rsidRDefault="00AE7E90" w:rsidP="00424540">
                            <w:pPr>
                              <w:rPr>
                                <w:sz w:val="22"/>
                                <w:szCs w:val="22"/>
                              </w:rPr>
                            </w:pPr>
                            <w:r w:rsidRPr="00E910F4">
                              <w:rPr>
                                <w:sz w:val="22"/>
                                <w:szCs w:val="22"/>
                                <w:u w:val="single"/>
                              </w:rPr>
                              <w:t>Treasurer</w:t>
                            </w:r>
                            <w:r w:rsidRPr="00E910F4">
                              <w:rPr>
                                <w:sz w:val="22"/>
                                <w:szCs w:val="22"/>
                              </w:rPr>
                              <w:t xml:space="preserve">: </w:t>
                            </w:r>
                            <w:r w:rsidR="00404B5A" w:rsidRPr="00E910F4">
                              <w:rPr>
                                <w:sz w:val="22"/>
                                <w:szCs w:val="22"/>
                              </w:rPr>
                              <w:t>Nancy Gregg</w:t>
                            </w:r>
                          </w:p>
                          <w:p w14:paraId="5A4F39FB" w14:textId="77777777" w:rsidR="00404B5A" w:rsidRPr="00E910F4" w:rsidRDefault="00404B5A" w:rsidP="00424540">
                            <w:pPr>
                              <w:rPr>
                                <w:sz w:val="22"/>
                                <w:szCs w:val="22"/>
                              </w:rPr>
                            </w:pPr>
                            <w:r w:rsidRPr="00E910F4">
                              <w:rPr>
                                <w:sz w:val="22"/>
                                <w:szCs w:val="22"/>
                              </w:rPr>
                              <w:t>E: njgregg65@gmail.com</w:t>
                            </w:r>
                          </w:p>
                          <w:p w14:paraId="2C702CEC" w14:textId="77777777" w:rsidR="00404B5A" w:rsidRPr="00E910F4" w:rsidRDefault="00404B5A" w:rsidP="00424540">
                            <w:pPr>
                              <w:rPr>
                                <w:sz w:val="22"/>
                                <w:szCs w:val="22"/>
                              </w:rPr>
                            </w:pPr>
                            <w:r w:rsidRPr="00E910F4">
                              <w:rPr>
                                <w:sz w:val="22"/>
                                <w:szCs w:val="22"/>
                              </w:rPr>
                              <w:t>Ph: 989.732.4579</w:t>
                            </w:r>
                          </w:p>
                          <w:p w14:paraId="6678324C" w14:textId="77777777" w:rsidR="00AE7E90" w:rsidRPr="00E910F4" w:rsidRDefault="00AE7E90" w:rsidP="00424540">
                            <w:pPr>
                              <w:rPr>
                                <w:sz w:val="18"/>
                                <w:szCs w:val="18"/>
                              </w:rPr>
                            </w:pPr>
                          </w:p>
                          <w:p w14:paraId="2C2E8246" w14:textId="77777777" w:rsidR="00AE7E90" w:rsidRPr="00E910F4" w:rsidRDefault="00AE7E90" w:rsidP="00D54FA8">
                            <w:pPr>
                              <w:rPr>
                                <w:sz w:val="22"/>
                                <w:szCs w:val="22"/>
                              </w:rPr>
                            </w:pPr>
                            <w:r w:rsidRPr="00E910F4">
                              <w:rPr>
                                <w:sz w:val="22"/>
                                <w:szCs w:val="22"/>
                                <w:u w:val="single"/>
                              </w:rPr>
                              <w:t>Secretary</w:t>
                            </w:r>
                            <w:r w:rsidRPr="00E910F4">
                              <w:rPr>
                                <w:sz w:val="22"/>
                                <w:szCs w:val="22"/>
                              </w:rPr>
                              <w:t xml:space="preserve">: </w:t>
                            </w:r>
                          </w:p>
                          <w:p w14:paraId="0F488A27" w14:textId="77777777" w:rsidR="00D54FA8" w:rsidRDefault="00D54FA8" w:rsidP="00D54FA8">
                            <w:pPr>
                              <w:rPr>
                                <w:sz w:val="22"/>
                                <w:szCs w:val="22"/>
                              </w:rPr>
                            </w:pPr>
                            <w:r>
                              <w:rPr>
                                <w:sz w:val="22"/>
                                <w:szCs w:val="22"/>
                              </w:rPr>
                              <w:t>Brooke Joyner</w:t>
                            </w:r>
                          </w:p>
                          <w:p w14:paraId="6CE8C206" w14:textId="77777777" w:rsidR="00D54FA8" w:rsidRDefault="00D54FA8" w:rsidP="00D54FA8">
                            <w:pPr>
                              <w:rPr>
                                <w:sz w:val="20"/>
                                <w:szCs w:val="20"/>
                              </w:rPr>
                            </w:pPr>
                            <w:r w:rsidRPr="00F95E4B">
                              <w:rPr>
                                <w:sz w:val="20"/>
                                <w:szCs w:val="20"/>
                              </w:rPr>
                              <w:t>E:brookejoyner34@gmail.com</w:t>
                            </w:r>
                          </w:p>
                          <w:p w14:paraId="38684170" w14:textId="77777777" w:rsidR="00D54FA8" w:rsidRPr="00F95E4B" w:rsidRDefault="00D54FA8" w:rsidP="00D54FA8">
                            <w:pPr>
                              <w:rPr>
                                <w:sz w:val="22"/>
                                <w:szCs w:val="22"/>
                              </w:rPr>
                            </w:pPr>
                            <w:r>
                              <w:rPr>
                                <w:sz w:val="22"/>
                                <w:szCs w:val="22"/>
                              </w:rPr>
                              <w:t>Ph: 989.619.3267</w:t>
                            </w:r>
                          </w:p>
                          <w:p w14:paraId="12A336D7" w14:textId="77777777" w:rsidR="00AE7E90" w:rsidRPr="00E910F4" w:rsidRDefault="00AE7E90" w:rsidP="00424540">
                            <w:pPr>
                              <w:rPr>
                                <w:sz w:val="18"/>
                                <w:szCs w:val="18"/>
                              </w:rPr>
                            </w:pPr>
                          </w:p>
                          <w:p w14:paraId="1A7B7EB8" w14:textId="77777777" w:rsidR="00AE7E90" w:rsidRPr="00E910F4" w:rsidRDefault="00AE7E90" w:rsidP="00424540">
                            <w:pPr>
                              <w:rPr>
                                <w:sz w:val="22"/>
                                <w:szCs w:val="22"/>
                              </w:rPr>
                            </w:pPr>
                            <w:r w:rsidRPr="00E910F4">
                              <w:rPr>
                                <w:sz w:val="22"/>
                                <w:szCs w:val="22"/>
                                <w:u w:val="single"/>
                              </w:rPr>
                              <w:t>Directors</w:t>
                            </w:r>
                            <w:r w:rsidR="00404B5A" w:rsidRPr="00E910F4">
                              <w:rPr>
                                <w:sz w:val="22"/>
                                <w:szCs w:val="22"/>
                              </w:rPr>
                              <w:t>:</w:t>
                            </w:r>
                          </w:p>
                          <w:p w14:paraId="0EB91D8E" w14:textId="77777777" w:rsidR="00404B5A" w:rsidRPr="00E910F4" w:rsidRDefault="00404B5A" w:rsidP="00424540">
                            <w:pPr>
                              <w:rPr>
                                <w:sz w:val="22"/>
                                <w:szCs w:val="22"/>
                              </w:rPr>
                            </w:pPr>
                            <w:r w:rsidRPr="00E910F4">
                              <w:rPr>
                                <w:sz w:val="22"/>
                                <w:szCs w:val="22"/>
                              </w:rPr>
                              <w:t>Fred Novack</w:t>
                            </w:r>
                          </w:p>
                          <w:p w14:paraId="6EAF99B7" w14:textId="77777777" w:rsidR="00404B5A" w:rsidRPr="00E910F4" w:rsidRDefault="00404B5A" w:rsidP="00424540">
                            <w:pPr>
                              <w:rPr>
                                <w:sz w:val="22"/>
                                <w:szCs w:val="22"/>
                              </w:rPr>
                            </w:pPr>
                            <w:r w:rsidRPr="00E910F4">
                              <w:rPr>
                                <w:sz w:val="22"/>
                                <w:szCs w:val="22"/>
                              </w:rPr>
                              <w:t>E: novackbf@att.net</w:t>
                            </w:r>
                          </w:p>
                          <w:p w14:paraId="61A8E61C" w14:textId="77777777" w:rsidR="00404B5A" w:rsidRPr="00E910F4" w:rsidRDefault="00404B5A" w:rsidP="00424540">
                            <w:pPr>
                              <w:rPr>
                                <w:sz w:val="22"/>
                                <w:szCs w:val="22"/>
                              </w:rPr>
                            </w:pPr>
                            <w:r w:rsidRPr="00E910F4">
                              <w:rPr>
                                <w:sz w:val="22"/>
                                <w:szCs w:val="22"/>
                              </w:rPr>
                              <w:t>Ph: 989.732.7215</w:t>
                            </w:r>
                          </w:p>
                          <w:p w14:paraId="279097EA" w14:textId="77777777" w:rsidR="00AE7E90" w:rsidRDefault="00AE7E90" w:rsidP="00424540">
                            <w:pPr>
                              <w:rPr>
                                <w:sz w:val="18"/>
                                <w:szCs w:val="18"/>
                              </w:rPr>
                            </w:pPr>
                          </w:p>
                          <w:p w14:paraId="7120BA61" w14:textId="77777777" w:rsidR="00FE6D55" w:rsidRPr="003D7342" w:rsidRDefault="00A609BA" w:rsidP="00424540">
                            <w:pPr>
                              <w:rPr>
                                <w:sz w:val="22"/>
                                <w:szCs w:val="22"/>
                              </w:rPr>
                            </w:pPr>
                            <w:r w:rsidRPr="003D7342">
                              <w:rPr>
                                <w:sz w:val="22"/>
                                <w:szCs w:val="22"/>
                              </w:rPr>
                              <w:t>Laura Hart-Smith</w:t>
                            </w:r>
                          </w:p>
                          <w:p w14:paraId="0F9B1B4B" w14:textId="77777777" w:rsidR="00FE6D55" w:rsidRPr="009753D7" w:rsidRDefault="00A609BA" w:rsidP="00424540">
                            <w:pPr>
                              <w:rPr>
                                <w:sz w:val="20"/>
                                <w:szCs w:val="20"/>
                              </w:rPr>
                            </w:pPr>
                            <w:r>
                              <w:rPr>
                                <w:sz w:val="20"/>
                                <w:szCs w:val="20"/>
                              </w:rPr>
                              <w:t>E:lahartsmith24@yahoo.com</w:t>
                            </w:r>
                          </w:p>
                          <w:p w14:paraId="4C72D00E" w14:textId="77777777" w:rsidR="00FE6D55" w:rsidRPr="00FE6D55" w:rsidRDefault="00A609BA" w:rsidP="00424540">
                            <w:pPr>
                              <w:rPr>
                                <w:sz w:val="20"/>
                                <w:szCs w:val="20"/>
                              </w:rPr>
                            </w:pPr>
                            <w:r>
                              <w:rPr>
                                <w:sz w:val="20"/>
                                <w:szCs w:val="20"/>
                              </w:rPr>
                              <w:t>Ph: 989.619.1274</w:t>
                            </w:r>
                          </w:p>
                          <w:p w14:paraId="6BA491AF" w14:textId="77777777" w:rsidR="00AE7E90" w:rsidRDefault="00AE7E90" w:rsidP="00424540">
                            <w:pPr>
                              <w:rPr>
                                <w:sz w:val="22"/>
                                <w:szCs w:val="22"/>
                              </w:rPr>
                            </w:pPr>
                          </w:p>
                          <w:p w14:paraId="2375D64B" w14:textId="77777777" w:rsidR="00F03731" w:rsidRDefault="00F03731" w:rsidP="00424540">
                            <w:pPr>
                              <w:rPr>
                                <w:sz w:val="22"/>
                                <w:szCs w:val="22"/>
                              </w:rPr>
                            </w:pPr>
                            <w:r>
                              <w:rPr>
                                <w:sz w:val="22"/>
                                <w:szCs w:val="22"/>
                              </w:rPr>
                              <w:t>Tom Jeffery</w:t>
                            </w:r>
                          </w:p>
                          <w:p w14:paraId="7AAACE7D" w14:textId="77777777" w:rsidR="00F03731" w:rsidRDefault="00F03731" w:rsidP="00424540">
                            <w:pPr>
                              <w:rPr>
                                <w:sz w:val="22"/>
                                <w:szCs w:val="22"/>
                              </w:rPr>
                            </w:pPr>
                            <w:r>
                              <w:rPr>
                                <w:sz w:val="22"/>
                                <w:szCs w:val="22"/>
                              </w:rPr>
                              <w:t>E:txj48335@sbcglobal.net</w:t>
                            </w:r>
                          </w:p>
                          <w:p w14:paraId="05C08A0C" w14:textId="77777777" w:rsidR="00F03731" w:rsidRDefault="00F03731" w:rsidP="00424540">
                            <w:pPr>
                              <w:rPr>
                                <w:sz w:val="22"/>
                                <w:szCs w:val="22"/>
                              </w:rPr>
                            </w:pPr>
                            <w:r>
                              <w:rPr>
                                <w:sz w:val="22"/>
                                <w:szCs w:val="22"/>
                              </w:rPr>
                              <w:t>Ph:</w:t>
                            </w:r>
                            <w:r w:rsidR="002F3E03">
                              <w:rPr>
                                <w:sz w:val="22"/>
                                <w:szCs w:val="22"/>
                              </w:rPr>
                              <w:t xml:space="preserve"> </w:t>
                            </w:r>
                            <w:r>
                              <w:rPr>
                                <w:sz w:val="22"/>
                                <w:szCs w:val="22"/>
                              </w:rPr>
                              <w:t>989.732.8292</w:t>
                            </w:r>
                          </w:p>
                          <w:p w14:paraId="467CB2EB" w14:textId="77777777" w:rsidR="00F95E4B" w:rsidRDefault="00F95E4B" w:rsidP="00424540">
                            <w:pPr>
                              <w:rPr>
                                <w:sz w:val="22"/>
                                <w:szCs w:val="22"/>
                              </w:rPr>
                            </w:pPr>
                          </w:p>
                          <w:p w14:paraId="38E8C2EE" w14:textId="77777777" w:rsidR="00F95E4B" w:rsidRDefault="00F95E4B" w:rsidP="00424540">
                            <w:pPr>
                              <w:rPr>
                                <w:sz w:val="22"/>
                                <w:szCs w:val="22"/>
                              </w:rPr>
                            </w:pPr>
                            <w:r>
                              <w:rPr>
                                <w:sz w:val="22"/>
                                <w:szCs w:val="22"/>
                              </w:rPr>
                              <w:t>Chad Canda</w:t>
                            </w:r>
                          </w:p>
                          <w:p w14:paraId="548AEAF8" w14:textId="77777777" w:rsidR="00F95E4B" w:rsidRDefault="00F95E4B" w:rsidP="00424540">
                            <w:pPr>
                              <w:rPr>
                                <w:sz w:val="22"/>
                                <w:szCs w:val="22"/>
                              </w:rPr>
                            </w:pPr>
                            <w:r>
                              <w:rPr>
                                <w:sz w:val="22"/>
                                <w:szCs w:val="22"/>
                              </w:rPr>
                              <w:t>E:ccanda@valspar.com</w:t>
                            </w:r>
                          </w:p>
                          <w:p w14:paraId="70650302" w14:textId="77777777" w:rsidR="00F95E4B" w:rsidRDefault="00F95E4B" w:rsidP="00424540">
                            <w:pPr>
                              <w:rPr>
                                <w:sz w:val="22"/>
                                <w:szCs w:val="22"/>
                              </w:rPr>
                            </w:pPr>
                            <w:r>
                              <w:rPr>
                                <w:sz w:val="22"/>
                                <w:szCs w:val="22"/>
                              </w:rPr>
                              <w:t>Ph:989.889.5062</w:t>
                            </w:r>
                          </w:p>
                          <w:p w14:paraId="6E31588A" w14:textId="77777777" w:rsidR="00D54FA8" w:rsidRDefault="00D54FA8" w:rsidP="00424540">
                            <w:pPr>
                              <w:rPr>
                                <w:sz w:val="22"/>
                                <w:szCs w:val="22"/>
                              </w:rPr>
                            </w:pPr>
                          </w:p>
                          <w:p w14:paraId="761E86DD" w14:textId="77777777" w:rsidR="00D54FA8" w:rsidRPr="00E910F4" w:rsidRDefault="00D54FA8" w:rsidP="00D54FA8">
                            <w:pPr>
                              <w:rPr>
                                <w:sz w:val="22"/>
                                <w:szCs w:val="22"/>
                              </w:rPr>
                            </w:pPr>
                            <w:r w:rsidRPr="00E910F4">
                              <w:rPr>
                                <w:sz w:val="22"/>
                                <w:szCs w:val="22"/>
                              </w:rPr>
                              <w:t>Polly Buchanan</w:t>
                            </w:r>
                          </w:p>
                          <w:p w14:paraId="0C28B94F" w14:textId="77777777" w:rsidR="00D54FA8" w:rsidRPr="00E910F4" w:rsidRDefault="00D54FA8" w:rsidP="00D54FA8">
                            <w:pPr>
                              <w:rPr>
                                <w:sz w:val="22"/>
                                <w:szCs w:val="22"/>
                              </w:rPr>
                            </w:pPr>
                            <w:r w:rsidRPr="00E910F4">
                              <w:rPr>
                                <w:sz w:val="22"/>
                                <w:szCs w:val="22"/>
                              </w:rPr>
                              <w:t>E: pbuchanan@emich.edu</w:t>
                            </w:r>
                          </w:p>
                          <w:p w14:paraId="1159CA44" w14:textId="77777777" w:rsidR="00D54FA8" w:rsidRPr="00E910F4" w:rsidRDefault="00D54FA8" w:rsidP="00D54FA8">
                            <w:pPr>
                              <w:rPr>
                                <w:sz w:val="22"/>
                                <w:szCs w:val="22"/>
                              </w:rPr>
                            </w:pPr>
                            <w:r w:rsidRPr="00E910F4">
                              <w:rPr>
                                <w:sz w:val="22"/>
                                <w:szCs w:val="22"/>
                              </w:rPr>
                              <w:t>Ph: 734.358.5282</w:t>
                            </w:r>
                          </w:p>
                          <w:p w14:paraId="3CB15FE1" w14:textId="77777777" w:rsidR="00F03731" w:rsidRPr="00682619" w:rsidRDefault="00F03731" w:rsidP="00424540">
                            <w:pPr>
                              <w:rPr>
                                <w:sz w:val="22"/>
                                <w:szCs w:val="22"/>
                              </w:rPr>
                            </w:pPr>
                          </w:p>
                          <w:p w14:paraId="7BB81805" w14:textId="77777777" w:rsidR="00AE7E90" w:rsidRPr="00682619" w:rsidRDefault="0034191D" w:rsidP="00424540">
                            <w:pPr>
                              <w:rPr>
                                <w:sz w:val="22"/>
                                <w:szCs w:val="22"/>
                              </w:rPr>
                            </w:pPr>
                            <w:r w:rsidRPr="00530A77">
                              <w:rPr>
                                <w:sz w:val="22"/>
                                <w:szCs w:val="22"/>
                                <w:u w:val="single"/>
                              </w:rPr>
                              <w:t>Management Staff</w:t>
                            </w:r>
                            <w:r w:rsidR="00AE7E90" w:rsidRPr="00682619">
                              <w:rPr>
                                <w:sz w:val="22"/>
                                <w:szCs w:val="22"/>
                              </w:rPr>
                              <w:t>:</w:t>
                            </w:r>
                          </w:p>
                          <w:p w14:paraId="607E7D7D" w14:textId="77777777" w:rsidR="00197301" w:rsidRPr="00682619" w:rsidRDefault="00197301" w:rsidP="00424540">
                            <w:pPr>
                              <w:rPr>
                                <w:sz w:val="22"/>
                                <w:szCs w:val="22"/>
                              </w:rPr>
                            </w:pPr>
                            <w:r w:rsidRPr="00682619">
                              <w:rPr>
                                <w:sz w:val="22"/>
                                <w:szCs w:val="22"/>
                              </w:rPr>
                              <w:t>Sherice Esson - Business</w:t>
                            </w:r>
                          </w:p>
                          <w:p w14:paraId="6FA1000B" w14:textId="77777777" w:rsidR="00197301" w:rsidRPr="00682619" w:rsidRDefault="0034191D" w:rsidP="00424540">
                            <w:pPr>
                              <w:rPr>
                                <w:sz w:val="22"/>
                                <w:szCs w:val="22"/>
                              </w:rPr>
                            </w:pPr>
                            <w:r>
                              <w:rPr>
                                <w:sz w:val="22"/>
                                <w:szCs w:val="22"/>
                              </w:rPr>
                              <w:t>Thomas Hall</w:t>
                            </w:r>
                            <w:r w:rsidR="00197301" w:rsidRPr="00682619">
                              <w:rPr>
                                <w:sz w:val="22"/>
                                <w:szCs w:val="22"/>
                              </w:rPr>
                              <w:t xml:space="preserve"> - Facilities</w:t>
                            </w:r>
                          </w:p>
                          <w:p w14:paraId="0E8BABD2" w14:textId="77777777" w:rsidR="007F37F3" w:rsidRPr="00682619" w:rsidRDefault="007F37F3" w:rsidP="00424540">
                            <w:pPr>
                              <w:rPr>
                                <w:sz w:val="22"/>
                                <w:szCs w:val="22"/>
                              </w:rPr>
                            </w:pPr>
                            <w:r w:rsidRPr="00682619">
                              <w:rPr>
                                <w:sz w:val="22"/>
                                <w:szCs w:val="22"/>
                              </w:rPr>
                              <w:t xml:space="preserve">E: </w:t>
                            </w:r>
                            <w:r w:rsidR="00755A75" w:rsidRPr="00682619">
                              <w:rPr>
                                <w:sz w:val="22"/>
                                <w:szCs w:val="22"/>
                              </w:rPr>
                              <w:t>efpoa</w:t>
                            </w:r>
                            <w:r w:rsidRPr="00682619">
                              <w:rPr>
                                <w:sz w:val="22"/>
                                <w:szCs w:val="22"/>
                              </w:rPr>
                              <w:t>@efpoa.com</w:t>
                            </w:r>
                          </w:p>
                          <w:p w14:paraId="1F4B5AA7" w14:textId="77777777" w:rsidR="00AE7E90" w:rsidRPr="00682619" w:rsidRDefault="00AE7E90" w:rsidP="00424540">
                            <w:pPr>
                              <w:rPr>
                                <w:sz w:val="22"/>
                                <w:szCs w:val="22"/>
                              </w:rPr>
                            </w:pPr>
                            <w:r w:rsidRPr="00682619">
                              <w:rPr>
                                <w:sz w:val="22"/>
                                <w:szCs w:val="22"/>
                              </w:rPr>
                              <w:t>Ph: 989.732.1942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5DE42" id="Text Box 273" o:spid="_x0000_s1033" type="#_x0000_t202" style="position:absolute;left:0;text-align:left;margin-left:39.45pt;margin-top:239.25pt;width:149.55pt;height:53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HvAIAAMQ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" filled="f" stroked="f">
                <v:textbox>
                  <w:txbxContent>
                    <w:p w14:paraId="3B651ABA" w14:textId="77777777" w:rsidR="00404B5A" w:rsidRPr="00E910F4" w:rsidRDefault="00AE7E90" w:rsidP="00424540">
                      <w:pPr>
                        <w:rPr>
                          <w:sz w:val="22"/>
                          <w:szCs w:val="22"/>
                        </w:rPr>
                      </w:pPr>
                      <w:r w:rsidRPr="00E910F4">
                        <w:rPr>
                          <w:sz w:val="22"/>
                          <w:szCs w:val="22"/>
                          <w:u w:val="single"/>
                        </w:rPr>
                        <w:t>President</w:t>
                      </w:r>
                      <w:r w:rsidR="00404B5A" w:rsidRPr="00E910F4">
                        <w:rPr>
                          <w:sz w:val="22"/>
                          <w:szCs w:val="22"/>
                        </w:rPr>
                        <w:t>: Tony Esson</w:t>
                      </w:r>
                    </w:p>
                    <w:p w14:paraId="30BF196E" w14:textId="77777777" w:rsidR="00404B5A" w:rsidRPr="00E910F4" w:rsidRDefault="00404B5A" w:rsidP="00424540">
                      <w:pPr>
                        <w:rPr>
                          <w:sz w:val="22"/>
                          <w:szCs w:val="22"/>
                        </w:rPr>
                      </w:pPr>
                      <w:r w:rsidRPr="00EA3589">
                        <w:rPr>
                          <w:sz w:val="16"/>
                          <w:szCs w:val="16"/>
                        </w:rPr>
                        <w:t>E: tony@anthonyessonarchitect</w:t>
                      </w:r>
                      <w:r w:rsidRPr="00E910F4">
                        <w:rPr>
                          <w:sz w:val="22"/>
                          <w:szCs w:val="22"/>
                        </w:rPr>
                        <w:t>.com</w:t>
                      </w:r>
                    </w:p>
                    <w:p w14:paraId="2E3F4BDB" w14:textId="77777777" w:rsidR="00404B5A" w:rsidRPr="00E910F4" w:rsidRDefault="00404B5A" w:rsidP="00424540">
                      <w:pPr>
                        <w:rPr>
                          <w:sz w:val="22"/>
                          <w:szCs w:val="22"/>
                        </w:rPr>
                      </w:pPr>
                      <w:r w:rsidRPr="00E910F4">
                        <w:rPr>
                          <w:sz w:val="22"/>
                          <w:szCs w:val="22"/>
                        </w:rPr>
                        <w:t>Ph: 989.350.1827</w:t>
                      </w:r>
                    </w:p>
                    <w:p w14:paraId="4D4DE18E" w14:textId="77777777" w:rsidR="00AE7E90" w:rsidRPr="00E910F4" w:rsidRDefault="00AE7E90" w:rsidP="00424540">
                      <w:pPr>
                        <w:rPr>
                          <w:sz w:val="18"/>
                          <w:szCs w:val="18"/>
                        </w:rPr>
                      </w:pPr>
                    </w:p>
                    <w:p w14:paraId="3FD2EBFD" w14:textId="77777777" w:rsidR="00404B5A" w:rsidRPr="00E910F4" w:rsidRDefault="00AE7E90" w:rsidP="00424540">
                      <w:pPr>
                        <w:rPr>
                          <w:sz w:val="22"/>
                          <w:szCs w:val="22"/>
                        </w:rPr>
                      </w:pPr>
                      <w:r w:rsidRPr="00E910F4">
                        <w:rPr>
                          <w:sz w:val="22"/>
                          <w:szCs w:val="22"/>
                          <w:u w:val="single"/>
                        </w:rPr>
                        <w:t>Vice Pres</w:t>
                      </w:r>
                      <w:r w:rsidRPr="00E910F4">
                        <w:rPr>
                          <w:sz w:val="22"/>
                          <w:szCs w:val="22"/>
                        </w:rPr>
                        <w:t xml:space="preserve">: </w:t>
                      </w:r>
                      <w:r w:rsidR="00404B5A" w:rsidRPr="00E910F4">
                        <w:rPr>
                          <w:sz w:val="22"/>
                          <w:szCs w:val="22"/>
                        </w:rPr>
                        <w:t>Ron LeBourdais</w:t>
                      </w:r>
                    </w:p>
                    <w:p w14:paraId="19B415DD" w14:textId="77777777" w:rsidR="00404B5A" w:rsidRPr="00E910F4" w:rsidRDefault="00404B5A" w:rsidP="00424540">
                      <w:pPr>
                        <w:rPr>
                          <w:sz w:val="22"/>
                          <w:szCs w:val="22"/>
                        </w:rPr>
                      </w:pPr>
                      <w:r w:rsidRPr="00E910F4">
                        <w:rPr>
                          <w:sz w:val="22"/>
                          <w:szCs w:val="22"/>
                        </w:rPr>
                        <w:t>E: rlebourd@live.com</w:t>
                      </w:r>
                    </w:p>
                    <w:p w14:paraId="2CB787AB" w14:textId="77777777" w:rsidR="00404B5A" w:rsidRPr="00E910F4" w:rsidRDefault="00404B5A" w:rsidP="00424540">
                      <w:pPr>
                        <w:rPr>
                          <w:sz w:val="22"/>
                          <w:szCs w:val="22"/>
                        </w:rPr>
                      </w:pPr>
                      <w:r w:rsidRPr="00E910F4">
                        <w:rPr>
                          <w:sz w:val="22"/>
                          <w:szCs w:val="22"/>
                        </w:rPr>
                        <w:t>Ph: 989.732.0730</w:t>
                      </w:r>
                    </w:p>
                    <w:p w14:paraId="17DC706F" w14:textId="77777777" w:rsidR="00AE7E90" w:rsidRPr="00E910F4" w:rsidRDefault="00AE7E90" w:rsidP="00424540">
                      <w:pPr>
                        <w:rPr>
                          <w:sz w:val="18"/>
                          <w:szCs w:val="18"/>
                        </w:rPr>
                      </w:pPr>
                    </w:p>
                    <w:p w14:paraId="7ED20679" w14:textId="77777777" w:rsidR="00AE7E90" w:rsidRPr="00E910F4" w:rsidRDefault="00AE7E90" w:rsidP="00424540">
                      <w:pPr>
                        <w:rPr>
                          <w:sz w:val="22"/>
                          <w:szCs w:val="22"/>
                        </w:rPr>
                      </w:pPr>
                      <w:r w:rsidRPr="00E910F4">
                        <w:rPr>
                          <w:sz w:val="22"/>
                          <w:szCs w:val="22"/>
                          <w:u w:val="single"/>
                        </w:rPr>
                        <w:t>Treasurer</w:t>
                      </w:r>
                      <w:r w:rsidRPr="00E910F4">
                        <w:rPr>
                          <w:sz w:val="22"/>
                          <w:szCs w:val="22"/>
                        </w:rPr>
                        <w:t xml:space="preserve">: </w:t>
                      </w:r>
                      <w:r w:rsidR="00404B5A" w:rsidRPr="00E910F4">
                        <w:rPr>
                          <w:sz w:val="22"/>
                          <w:szCs w:val="22"/>
                        </w:rPr>
                        <w:t>Nancy Gregg</w:t>
                      </w:r>
                    </w:p>
                    <w:p w14:paraId="5A4F39FB" w14:textId="77777777" w:rsidR="00404B5A" w:rsidRPr="00E910F4" w:rsidRDefault="00404B5A" w:rsidP="00424540">
                      <w:pPr>
                        <w:rPr>
                          <w:sz w:val="22"/>
                          <w:szCs w:val="22"/>
                        </w:rPr>
                      </w:pPr>
                      <w:r w:rsidRPr="00E910F4">
                        <w:rPr>
                          <w:sz w:val="22"/>
                          <w:szCs w:val="22"/>
                        </w:rPr>
                        <w:t>E: njgregg65@gmail.com</w:t>
                      </w:r>
                    </w:p>
                    <w:p w14:paraId="2C702CEC" w14:textId="77777777" w:rsidR="00404B5A" w:rsidRPr="00E910F4" w:rsidRDefault="00404B5A" w:rsidP="00424540">
                      <w:pPr>
                        <w:rPr>
                          <w:sz w:val="22"/>
                          <w:szCs w:val="22"/>
                        </w:rPr>
                      </w:pPr>
                      <w:r w:rsidRPr="00E910F4">
                        <w:rPr>
                          <w:sz w:val="22"/>
                          <w:szCs w:val="22"/>
                        </w:rPr>
                        <w:t>Ph: 989.732.4579</w:t>
                      </w:r>
                    </w:p>
                    <w:p w14:paraId="6678324C" w14:textId="77777777" w:rsidR="00AE7E90" w:rsidRPr="00E910F4" w:rsidRDefault="00AE7E90" w:rsidP="00424540">
                      <w:pPr>
                        <w:rPr>
                          <w:sz w:val="18"/>
                          <w:szCs w:val="18"/>
                        </w:rPr>
                      </w:pPr>
                    </w:p>
                    <w:p w14:paraId="2C2E8246" w14:textId="77777777" w:rsidR="00AE7E90" w:rsidRPr="00E910F4" w:rsidRDefault="00AE7E90" w:rsidP="00D54FA8">
                      <w:pPr>
                        <w:rPr>
                          <w:sz w:val="22"/>
                          <w:szCs w:val="22"/>
                        </w:rPr>
                      </w:pPr>
                      <w:r w:rsidRPr="00E910F4">
                        <w:rPr>
                          <w:sz w:val="22"/>
                          <w:szCs w:val="22"/>
                          <w:u w:val="single"/>
                        </w:rPr>
                        <w:t>Secretary</w:t>
                      </w:r>
                      <w:r w:rsidRPr="00E910F4">
                        <w:rPr>
                          <w:sz w:val="22"/>
                          <w:szCs w:val="22"/>
                        </w:rPr>
                        <w:t xml:space="preserve">: </w:t>
                      </w:r>
                    </w:p>
                    <w:p w14:paraId="0F488A27" w14:textId="77777777" w:rsidR="00D54FA8" w:rsidRDefault="00D54FA8" w:rsidP="00D54FA8">
                      <w:pPr>
                        <w:rPr>
                          <w:sz w:val="22"/>
                          <w:szCs w:val="22"/>
                        </w:rPr>
                      </w:pPr>
                      <w:r>
                        <w:rPr>
                          <w:sz w:val="22"/>
                          <w:szCs w:val="22"/>
                        </w:rPr>
                        <w:t>Brooke Joyner</w:t>
                      </w:r>
                    </w:p>
                    <w:p w14:paraId="6CE8C206" w14:textId="77777777" w:rsidR="00D54FA8" w:rsidRDefault="00D54FA8" w:rsidP="00D54FA8">
                      <w:pPr>
                        <w:rPr>
                          <w:sz w:val="20"/>
                          <w:szCs w:val="20"/>
                        </w:rPr>
                      </w:pPr>
                      <w:r w:rsidRPr="00F95E4B">
                        <w:rPr>
                          <w:sz w:val="20"/>
                          <w:szCs w:val="20"/>
                        </w:rPr>
                        <w:t>E:brookejoyner34@gmail.com</w:t>
                      </w:r>
                    </w:p>
                    <w:p w14:paraId="38684170" w14:textId="77777777" w:rsidR="00D54FA8" w:rsidRPr="00F95E4B" w:rsidRDefault="00D54FA8" w:rsidP="00D54FA8">
                      <w:pPr>
                        <w:rPr>
                          <w:sz w:val="22"/>
                          <w:szCs w:val="22"/>
                        </w:rPr>
                      </w:pPr>
                      <w:r>
                        <w:rPr>
                          <w:sz w:val="22"/>
                          <w:szCs w:val="22"/>
                        </w:rPr>
                        <w:t>Ph: 989.619.3267</w:t>
                      </w:r>
                    </w:p>
                    <w:p w14:paraId="12A336D7" w14:textId="77777777" w:rsidR="00AE7E90" w:rsidRPr="00E910F4" w:rsidRDefault="00AE7E90" w:rsidP="00424540">
                      <w:pPr>
                        <w:rPr>
                          <w:sz w:val="18"/>
                          <w:szCs w:val="18"/>
                        </w:rPr>
                      </w:pPr>
                    </w:p>
                    <w:p w14:paraId="1A7B7EB8" w14:textId="77777777" w:rsidR="00AE7E90" w:rsidRPr="00E910F4" w:rsidRDefault="00AE7E90" w:rsidP="00424540">
                      <w:pPr>
                        <w:rPr>
                          <w:sz w:val="22"/>
                          <w:szCs w:val="22"/>
                        </w:rPr>
                      </w:pPr>
                      <w:r w:rsidRPr="00E910F4">
                        <w:rPr>
                          <w:sz w:val="22"/>
                          <w:szCs w:val="22"/>
                          <w:u w:val="single"/>
                        </w:rPr>
                        <w:t>Directors</w:t>
                      </w:r>
                      <w:r w:rsidR="00404B5A" w:rsidRPr="00E910F4">
                        <w:rPr>
                          <w:sz w:val="22"/>
                          <w:szCs w:val="22"/>
                        </w:rPr>
                        <w:t>:</w:t>
                      </w:r>
                    </w:p>
                    <w:p w14:paraId="0EB91D8E" w14:textId="77777777" w:rsidR="00404B5A" w:rsidRPr="00E910F4" w:rsidRDefault="00404B5A" w:rsidP="00424540">
                      <w:pPr>
                        <w:rPr>
                          <w:sz w:val="22"/>
                          <w:szCs w:val="22"/>
                        </w:rPr>
                      </w:pPr>
                      <w:r w:rsidRPr="00E910F4">
                        <w:rPr>
                          <w:sz w:val="22"/>
                          <w:szCs w:val="22"/>
                        </w:rPr>
                        <w:t>Fred Novack</w:t>
                      </w:r>
                    </w:p>
                    <w:p w14:paraId="6EAF99B7" w14:textId="77777777" w:rsidR="00404B5A" w:rsidRPr="00E910F4" w:rsidRDefault="00404B5A" w:rsidP="00424540">
                      <w:pPr>
                        <w:rPr>
                          <w:sz w:val="22"/>
                          <w:szCs w:val="22"/>
                        </w:rPr>
                      </w:pPr>
                      <w:r w:rsidRPr="00E910F4">
                        <w:rPr>
                          <w:sz w:val="22"/>
                          <w:szCs w:val="22"/>
                        </w:rPr>
                        <w:t>E: novackbf@att.net</w:t>
                      </w:r>
                    </w:p>
                    <w:p w14:paraId="61A8E61C" w14:textId="77777777" w:rsidR="00404B5A" w:rsidRPr="00E910F4" w:rsidRDefault="00404B5A" w:rsidP="00424540">
                      <w:pPr>
                        <w:rPr>
                          <w:sz w:val="22"/>
                          <w:szCs w:val="22"/>
                        </w:rPr>
                      </w:pPr>
                      <w:r w:rsidRPr="00E910F4">
                        <w:rPr>
                          <w:sz w:val="22"/>
                          <w:szCs w:val="22"/>
                        </w:rPr>
                        <w:t>Ph: 989.732.7215</w:t>
                      </w:r>
                    </w:p>
                    <w:p w14:paraId="279097EA" w14:textId="77777777" w:rsidR="00AE7E90" w:rsidRDefault="00AE7E90" w:rsidP="00424540">
                      <w:pPr>
                        <w:rPr>
                          <w:sz w:val="18"/>
                          <w:szCs w:val="18"/>
                        </w:rPr>
                      </w:pPr>
                    </w:p>
                    <w:p w14:paraId="7120BA61" w14:textId="77777777" w:rsidR="00FE6D55" w:rsidRPr="003D7342" w:rsidRDefault="00A609BA" w:rsidP="00424540">
                      <w:pPr>
                        <w:rPr>
                          <w:sz w:val="22"/>
                          <w:szCs w:val="22"/>
                        </w:rPr>
                      </w:pPr>
                      <w:r w:rsidRPr="003D7342">
                        <w:rPr>
                          <w:sz w:val="22"/>
                          <w:szCs w:val="22"/>
                        </w:rPr>
                        <w:t>Laura Hart-Smith</w:t>
                      </w:r>
                    </w:p>
                    <w:p w14:paraId="0F9B1B4B" w14:textId="77777777" w:rsidR="00FE6D55" w:rsidRPr="009753D7" w:rsidRDefault="00A609BA" w:rsidP="00424540">
                      <w:pPr>
                        <w:rPr>
                          <w:sz w:val="20"/>
                          <w:szCs w:val="20"/>
                        </w:rPr>
                      </w:pPr>
                      <w:r>
                        <w:rPr>
                          <w:sz w:val="20"/>
                          <w:szCs w:val="20"/>
                        </w:rPr>
                        <w:t>E:lahartsmith24@yahoo.com</w:t>
                      </w:r>
                    </w:p>
                    <w:p w14:paraId="4C72D00E" w14:textId="77777777" w:rsidR="00FE6D55" w:rsidRPr="00FE6D55" w:rsidRDefault="00A609BA" w:rsidP="00424540">
                      <w:pPr>
                        <w:rPr>
                          <w:sz w:val="20"/>
                          <w:szCs w:val="20"/>
                        </w:rPr>
                      </w:pPr>
                      <w:r>
                        <w:rPr>
                          <w:sz w:val="20"/>
                          <w:szCs w:val="20"/>
                        </w:rPr>
                        <w:t>Ph: 989.619.1274</w:t>
                      </w:r>
                    </w:p>
                    <w:p w14:paraId="6BA491AF" w14:textId="77777777" w:rsidR="00AE7E90" w:rsidRDefault="00AE7E90" w:rsidP="00424540">
                      <w:pPr>
                        <w:rPr>
                          <w:sz w:val="22"/>
                          <w:szCs w:val="22"/>
                        </w:rPr>
                      </w:pPr>
                    </w:p>
                    <w:p w14:paraId="2375D64B" w14:textId="77777777" w:rsidR="00F03731" w:rsidRDefault="00F03731" w:rsidP="00424540">
                      <w:pPr>
                        <w:rPr>
                          <w:sz w:val="22"/>
                          <w:szCs w:val="22"/>
                        </w:rPr>
                      </w:pPr>
                      <w:r>
                        <w:rPr>
                          <w:sz w:val="22"/>
                          <w:szCs w:val="22"/>
                        </w:rPr>
                        <w:t>Tom Jeffery</w:t>
                      </w:r>
                    </w:p>
                    <w:p w14:paraId="7AAACE7D" w14:textId="77777777" w:rsidR="00F03731" w:rsidRDefault="00F03731" w:rsidP="00424540">
                      <w:pPr>
                        <w:rPr>
                          <w:sz w:val="22"/>
                          <w:szCs w:val="22"/>
                        </w:rPr>
                      </w:pPr>
                      <w:r>
                        <w:rPr>
                          <w:sz w:val="22"/>
                          <w:szCs w:val="22"/>
                        </w:rPr>
                        <w:t>E:txj48335@sbcglobal.net</w:t>
                      </w:r>
                    </w:p>
                    <w:p w14:paraId="05C08A0C" w14:textId="77777777" w:rsidR="00F03731" w:rsidRDefault="00F03731" w:rsidP="00424540">
                      <w:pPr>
                        <w:rPr>
                          <w:sz w:val="22"/>
                          <w:szCs w:val="22"/>
                        </w:rPr>
                      </w:pPr>
                      <w:r>
                        <w:rPr>
                          <w:sz w:val="22"/>
                          <w:szCs w:val="22"/>
                        </w:rPr>
                        <w:t>Ph:</w:t>
                      </w:r>
                      <w:r w:rsidR="002F3E03">
                        <w:rPr>
                          <w:sz w:val="22"/>
                          <w:szCs w:val="22"/>
                        </w:rPr>
                        <w:t xml:space="preserve"> </w:t>
                      </w:r>
                      <w:r>
                        <w:rPr>
                          <w:sz w:val="22"/>
                          <w:szCs w:val="22"/>
                        </w:rPr>
                        <w:t>989.732.8292</w:t>
                      </w:r>
                    </w:p>
                    <w:p w14:paraId="467CB2EB" w14:textId="77777777" w:rsidR="00F95E4B" w:rsidRDefault="00F95E4B" w:rsidP="00424540">
                      <w:pPr>
                        <w:rPr>
                          <w:sz w:val="22"/>
                          <w:szCs w:val="22"/>
                        </w:rPr>
                      </w:pPr>
                    </w:p>
                    <w:p w14:paraId="38E8C2EE" w14:textId="77777777" w:rsidR="00F95E4B" w:rsidRDefault="00F95E4B" w:rsidP="00424540">
                      <w:pPr>
                        <w:rPr>
                          <w:sz w:val="22"/>
                          <w:szCs w:val="22"/>
                        </w:rPr>
                      </w:pPr>
                      <w:r>
                        <w:rPr>
                          <w:sz w:val="22"/>
                          <w:szCs w:val="22"/>
                        </w:rPr>
                        <w:t>Chad Canda</w:t>
                      </w:r>
                    </w:p>
                    <w:p w14:paraId="548AEAF8" w14:textId="77777777" w:rsidR="00F95E4B" w:rsidRDefault="00F95E4B" w:rsidP="00424540">
                      <w:pPr>
                        <w:rPr>
                          <w:sz w:val="22"/>
                          <w:szCs w:val="22"/>
                        </w:rPr>
                      </w:pPr>
                      <w:r>
                        <w:rPr>
                          <w:sz w:val="22"/>
                          <w:szCs w:val="22"/>
                        </w:rPr>
                        <w:t>E:ccanda@valspar.com</w:t>
                      </w:r>
                    </w:p>
                    <w:p w14:paraId="70650302" w14:textId="77777777" w:rsidR="00F95E4B" w:rsidRDefault="00F95E4B" w:rsidP="00424540">
                      <w:pPr>
                        <w:rPr>
                          <w:sz w:val="22"/>
                          <w:szCs w:val="22"/>
                        </w:rPr>
                      </w:pPr>
                      <w:r>
                        <w:rPr>
                          <w:sz w:val="22"/>
                          <w:szCs w:val="22"/>
                        </w:rPr>
                        <w:t>Ph:989.889.5062</w:t>
                      </w:r>
                    </w:p>
                    <w:p w14:paraId="6E31588A" w14:textId="77777777" w:rsidR="00D54FA8" w:rsidRDefault="00D54FA8" w:rsidP="00424540">
                      <w:pPr>
                        <w:rPr>
                          <w:sz w:val="22"/>
                          <w:szCs w:val="22"/>
                        </w:rPr>
                      </w:pPr>
                    </w:p>
                    <w:p w14:paraId="761E86DD" w14:textId="77777777" w:rsidR="00D54FA8" w:rsidRPr="00E910F4" w:rsidRDefault="00D54FA8" w:rsidP="00D54FA8">
                      <w:pPr>
                        <w:rPr>
                          <w:sz w:val="22"/>
                          <w:szCs w:val="22"/>
                        </w:rPr>
                      </w:pPr>
                      <w:r w:rsidRPr="00E910F4">
                        <w:rPr>
                          <w:sz w:val="22"/>
                          <w:szCs w:val="22"/>
                        </w:rPr>
                        <w:t>Polly Buchanan</w:t>
                      </w:r>
                    </w:p>
                    <w:p w14:paraId="0C28B94F" w14:textId="77777777" w:rsidR="00D54FA8" w:rsidRPr="00E910F4" w:rsidRDefault="00D54FA8" w:rsidP="00D54FA8">
                      <w:pPr>
                        <w:rPr>
                          <w:sz w:val="22"/>
                          <w:szCs w:val="22"/>
                        </w:rPr>
                      </w:pPr>
                      <w:r w:rsidRPr="00E910F4">
                        <w:rPr>
                          <w:sz w:val="22"/>
                          <w:szCs w:val="22"/>
                        </w:rPr>
                        <w:t>E: pbuchanan@emich.edu</w:t>
                      </w:r>
                    </w:p>
                    <w:p w14:paraId="1159CA44" w14:textId="77777777" w:rsidR="00D54FA8" w:rsidRPr="00E910F4" w:rsidRDefault="00D54FA8" w:rsidP="00D54FA8">
                      <w:pPr>
                        <w:rPr>
                          <w:sz w:val="22"/>
                          <w:szCs w:val="22"/>
                        </w:rPr>
                      </w:pPr>
                      <w:r w:rsidRPr="00E910F4">
                        <w:rPr>
                          <w:sz w:val="22"/>
                          <w:szCs w:val="22"/>
                        </w:rPr>
                        <w:t>Ph: 734.358.5282</w:t>
                      </w:r>
                    </w:p>
                    <w:p w14:paraId="3CB15FE1" w14:textId="77777777" w:rsidR="00F03731" w:rsidRPr="00682619" w:rsidRDefault="00F03731" w:rsidP="00424540">
                      <w:pPr>
                        <w:rPr>
                          <w:sz w:val="22"/>
                          <w:szCs w:val="22"/>
                        </w:rPr>
                      </w:pPr>
                    </w:p>
                    <w:p w14:paraId="7BB81805" w14:textId="77777777" w:rsidR="00AE7E90" w:rsidRPr="00682619" w:rsidRDefault="0034191D" w:rsidP="00424540">
                      <w:pPr>
                        <w:rPr>
                          <w:sz w:val="22"/>
                          <w:szCs w:val="22"/>
                        </w:rPr>
                      </w:pPr>
                      <w:r w:rsidRPr="00530A77">
                        <w:rPr>
                          <w:sz w:val="22"/>
                          <w:szCs w:val="22"/>
                          <w:u w:val="single"/>
                        </w:rPr>
                        <w:t>Management Staff</w:t>
                      </w:r>
                      <w:r w:rsidR="00AE7E90" w:rsidRPr="00682619">
                        <w:rPr>
                          <w:sz w:val="22"/>
                          <w:szCs w:val="22"/>
                        </w:rPr>
                        <w:t>:</w:t>
                      </w:r>
                    </w:p>
                    <w:p w14:paraId="607E7D7D" w14:textId="77777777" w:rsidR="00197301" w:rsidRPr="00682619" w:rsidRDefault="00197301" w:rsidP="00424540">
                      <w:pPr>
                        <w:rPr>
                          <w:sz w:val="22"/>
                          <w:szCs w:val="22"/>
                        </w:rPr>
                      </w:pPr>
                      <w:r w:rsidRPr="00682619">
                        <w:rPr>
                          <w:sz w:val="22"/>
                          <w:szCs w:val="22"/>
                        </w:rPr>
                        <w:t>Sherice Esson - Business</w:t>
                      </w:r>
                    </w:p>
                    <w:p w14:paraId="6FA1000B" w14:textId="77777777" w:rsidR="00197301" w:rsidRPr="00682619" w:rsidRDefault="0034191D" w:rsidP="00424540">
                      <w:pPr>
                        <w:rPr>
                          <w:sz w:val="22"/>
                          <w:szCs w:val="22"/>
                        </w:rPr>
                      </w:pPr>
                      <w:r>
                        <w:rPr>
                          <w:sz w:val="22"/>
                          <w:szCs w:val="22"/>
                        </w:rPr>
                        <w:t>Thomas Hall</w:t>
                      </w:r>
                      <w:r w:rsidR="00197301" w:rsidRPr="00682619">
                        <w:rPr>
                          <w:sz w:val="22"/>
                          <w:szCs w:val="22"/>
                        </w:rPr>
                        <w:t xml:space="preserve"> - Facilities</w:t>
                      </w:r>
                    </w:p>
                    <w:p w14:paraId="0E8BABD2" w14:textId="77777777" w:rsidR="007F37F3" w:rsidRPr="00682619" w:rsidRDefault="007F37F3" w:rsidP="00424540">
                      <w:pPr>
                        <w:rPr>
                          <w:sz w:val="22"/>
                          <w:szCs w:val="22"/>
                        </w:rPr>
                      </w:pPr>
                      <w:r w:rsidRPr="00682619">
                        <w:rPr>
                          <w:sz w:val="22"/>
                          <w:szCs w:val="22"/>
                        </w:rPr>
                        <w:t xml:space="preserve">E: </w:t>
                      </w:r>
                      <w:r w:rsidR="00755A75" w:rsidRPr="00682619">
                        <w:rPr>
                          <w:sz w:val="22"/>
                          <w:szCs w:val="22"/>
                        </w:rPr>
                        <w:t>efpoa</w:t>
                      </w:r>
                      <w:r w:rsidRPr="00682619">
                        <w:rPr>
                          <w:sz w:val="22"/>
                          <w:szCs w:val="22"/>
                        </w:rPr>
                        <w:t>@efpoa.com</w:t>
                      </w:r>
                    </w:p>
                    <w:p w14:paraId="1F4B5AA7" w14:textId="77777777" w:rsidR="00AE7E90" w:rsidRPr="00682619" w:rsidRDefault="00AE7E90" w:rsidP="00424540">
                      <w:pPr>
                        <w:rPr>
                          <w:sz w:val="22"/>
                          <w:szCs w:val="22"/>
                        </w:rPr>
                      </w:pPr>
                      <w:r w:rsidRPr="00682619">
                        <w:rPr>
                          <w:sz w:val="22"/>
                          <w:szCs w:val="22"/>
                        </w:rPr>
                        <w:t>Ph: 989.732.1942</w:t>
                      </w:r>
                    </w:p>
                  </w:txbxContent>
                </v:textbox>
                <w10:wrap anchorx="page" anchory="page"/>
              </v:shape>
            </w:pict>
          </mc:Fallback>
        </mc:AlternateContent>
      </w:r>
      <w:r w:rsidR="00C4368C">
        <w:rPr>
          <w:noProof/>
        </w:rPr>
        <mc:AlternateContent>
          <mc:Choice Requires="wps">
            <w:drawing>
              <wp:anchor distT="0" distB="0" distL="114300" distR="114300" simplePos="0" relativeHeight="251652096" behindDoc="0" locked="0" layoutInCell="1" allowOverlap="1" wp14:anchorId="5FDC65D6" wp14:editId="596B8783">
                <wp:simplePos x="0" y="0"/>
                <wp:positionH relativeFrom="page">
                  <wp:posOffset>501015</wp:posOffset>
                </wp:positionH>
                <wp:positionV relativeFrom="page">
                  <wp:posOffset>2680335</wp:posOffset>
                </wp:positionV>
                <wp:extent cx="1946910" cy="358140"/>
                <wp:effectExtent l="0" t="3810" r="0" b="0"/>
                <wp:wrapSquare wrapText="bothSides"/>
                <wp:docPr id="2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14:paraId="6CB0A595" w14:textId="77777777" w:rsidR="00EB0DB1" w:rsidRPr="007905F7" w:rsidRDefault="007905F7" w:rsidP="00424540">
                            <w:pPr>
                              <w:pStyle w:val="TOCHeading"/>
                            </w:pPr>
                            <w:r w:rsidRPr="007905F7">
                              <w:t>Board of Directors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C65D6" id="Text Box 271" o:spid="_x0000_s1034" type="#_x0000_t202" style="position:absolute;left:0;text-align:left;margin-left:39.45pt;margin-top:211.05pt;width:153.3pt;height:2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" filled="f" stroked="f" strokecolor="#c30">
                <v:textbox>
                  <w:txbxContent>
                    <w:p w14:paraId="6CB0A595" w14:textId="77777777" w:rsidR="00EB0DB1" w:rsidRPr="007905F7" w:rsidRDefault="007905F7" w:rsidP="00424540">
                      <w:pPr>
                        <w:pStyle w:val="TOCHeading"/>
                      </w:pPr>
                      <w:r w:rsidRPr="007905F7">
                        <w:t>Board of Directors</w:t>
                      </w:r>
                    </w:p>
                  </w:txbxContent>
                </v:textbox>
                <w10:wrap type="square" anchorx="page" anchory="page"/>
              </v:shape>
            </w:pict>
          </mc:Fallback>
        </mc:AlternateContent>
      </w:r>
      <w:r w:rsidR="00C4368C">
        <w:rPr>
          <w:noProof/>
        </w:rPr>
        <w:drawing>
          <wp:anchor distT="0" distB="0" distL="114300" distR="114300" simplePos="0" relativeHeight="251664384" behindDoc="0" locked="0" layoutInCell="1" allowOverlap="1" wp14:anchorId="253BB71C" wp14:editId="0D3A9F89">
            <wp:simplePos x="0" y="0"/>
            <wp:positionH relativeFrom="column">
              <wp:posOffset>-85725</wp:posOffset>
            </wp:positionH>
            <wp:positionV relativeFrom="paragraph">
              <wp:posOffset>-85725</wp:posOffset>
            </wp:positionV>
            <wp:extent cx="1143000" cy="1257300"/>
            <wp:effectExtent l="0" t="0" r="0" b="0"/>
            <wp:wrapNone/>
            <wp:docPr id="366" name="Picture 36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68C">
        <w:rPr>
          <w:noProof/>
        </w:rPr>
        <mc:AlternateContent>
          <mc:Choice Requires="wps">
            <w:drawing>
              <wp:anchor distT="0" distB="0" distL="114300" distR="114300" simplePos="0" relativeHeight="251661312" behindDoc="1" locked="0" layoutInCell="1" allowOverlap="1" wp14:anchorId="7EEC6404" wp14:editId="1D06F050">
                <wp:simplePos x="0" y="0"/>
                <wp:positionH relativeFrom="page">
                  <wp:posOffset>603250</wp:posOffset>
                </wp:positionH>
                <wp:positionV relativeFrom="page">
                  <wp:posOffset>658495</wp:posOffset>
                </wp:positionV>
                <wp:extent cx="6565265" cy="1600200"/>
                <wp:effectExtent l="12700" t="10795" r="13335" b="8255"/>
                <wp:wrapNone/>
                <wp:docPr id="1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265" cy="1600200"/>
                        </a:xfrm>
                        <a:prstGeom prst="rect">
                          <a:avLst/>
                        </a:prstGeom>
                        <a:solidFill>
                          <a:srgbClr val="0078B4"/>
                        </a:solidFill>
                        <a:ln w="9525" algn="ctr">
                          <a:solidFill>
                            <a:srgbClr val="0078B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F7EB2D6" id="Rectangle 357" o:spid="_x0000_s1026" style="position:absolute;margin-left:47.5pt;margin-top:51.85pt;width:516.95pt;height:12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" fillcolor="#0078b4" strokecolor="#0078b4">
                <v:textbox style="mso-fit-shape-to-text:t" inset="0,0,0,0"/>
                <w10:wrap anchorx="page" anchory="page"/>
              </v:rect>
            </w:pict>
          </mc:Fallback>
        </mc:AlternateContent>
      </w:r>
      <w:r w:rsidR="00C4368C">
        <w:rPr>
          <w:noProof/>
        </w:rPr>
        <mc:AlternateContent>
          <mc:Choice Requires="wps">
            <w:drawing>
              <wp:anchor distT="0" distB="0" distL="114300" distR="114300" simplePos="0" relativeHeight="251645952" behindDoc="0" locked="0" layoutInCell="1" allowOverlap="1" wp14:anchorId="4DC5EC28" wp14:editId="2E3DE09D">
                <wp:simplePos x="0" y="0"/>
                <wp:positionH relativeFrom="page">
                  <wp:posOffset>2540000</wp:posOffset>
                </wp:positionH>
                <wp:positionV relativeFrom="page">
                  <wp:posOffset>3149600</wp:posOffset>
                </wp:positionV>
                <wp:extent cx="91440" cy="91440"/>
                <wp:effectExtent l="0" t="0" r="0" b="0"/>
                <wp:wrapNone/>
                <wp:docPr id="18"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38EF2"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5EC28" id="Text Box 144" o:spid="_x0000_s1035" type="#_x0000_t202" style="position:absolute;left:0;text-align:left;margin-left:200pt;margin-top:248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HQhyPOxAgAAuwUAAA4A&#10;AAAAAAAAAAAAAAAALgIAAGRycy9lMm9Eb2MueG1sUEsBAi0AFAAGAAgAAAAhANp5VT/eAAAACwEA&#10;AA8AAAAAAAAAAAAAAAAACwUAAGRycy9kb3ducmV2LnhtbFBLBQYAAAAABAAEAPMAAAAWBgAAAAA=&#10;" filled="f" stroked="f">
                <v:textbox inset="0,0,0,0">
                  <w:txbxContent>
                    <w:p w14:paraId="0F938EF2" w14:textId="77777777" w:rsidR="005B7866" w:rsidRDefault="005B7866" w:rsidP="00103E9E">
                      <w:pPr>
                        <w:pStyle w:val="BodyText"/>
                      </w:pPr>
                    </w:p>
                  </w:txbxContent>
                </v:textbox>
                <w10:wrap anchorx="page" anchory="page"/>
              </v:shape>
            </w:pict>
          </mc:Fallback>
        </mc:AlternateContent>
      </w:r>
      <w:r w:rsidR="00C4368C">
        <w:rPr>
          <w:noProof/>
        </w:rPr>
        <mc:AlternateContent>
          <mc:Choice Requires="wps">
            <w:drawing>
              <wp:anchor distT="0" distB="0" distL="114300" distR="114300" simplePos="0" relativeHeight="251651072" behindDoc="0" locked="0" layoutInCell="1" allowOverlap="1" wp14:anchorId="3D019A5D" wp14:editId="16DEBFAE">
                <wp:simplePos x="0" y="0"/>
                <wp:positionH relativeFrom="page">
                  <wp:posOffset>476250</wp:posOffset>
                </wp:positionH>
                <wp:positionV relativeFrom="page">
                  <wp:posOffset>1638300</wp:posOffset>
                </wp:positionV>
                <wp:extent cx="6810375" cy="0"/>
                <wp:effectExtent l="0" t="0" r="0" b="0"/>
                <wp:wrapNone/>
                <wp:docPr id="1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193777" id="Line 262"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TEfwIAAJY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" stroked="f">
                <w10:wrap anchorx="page" anchory="page"/>
              </v:line>
            </w:pict>
          </mc:Fallback>
        </mc:AlternateContent>
      </w:r>
      <w:r w:rsidR="00C4368C">
        <w:rPr>
          <w:noProof/>
        </w:rPr>
        <mc:AlternateContent>
          <mc:Choice Requires="wps">
            <w:drawing>
              <wp:anchor distT="0" distB="0" distL="114300" distR="114300" simplePos="0" relativeHeight="251646976" behindDoc="0" locked="0" layoutInCell="1" allowOverlap="1" wp14:anchorId="018BC7D7" wp14:editId="7A6C251D">
                <wp:simplePos x="0" y="0"/>
                <wp:positionH relativeFrom="page">
                  <wp:posOffset>2529840</wp:posOffset>
                </wp:positionH>
                <wp:positionV relativeFrom="page">
                  <wp:posOffset>6601460</wp:posOffset>
                </wp:positionV>
                <wp:extent cx="91440" cy="91440"/>
                <wp:effectExtent l="0" t="635" r="0" b="3175"/>
                <wp:wrapNone/>
                <wp:docPr id="1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FB621"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BC7D7" id="Text Box 148" o:spid="_x0000_s1036" type="#_x0000_t202" style="position:absolute;left:0;text-align:left;margin-left:199.2pt;margin-top:519.8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" filled="f" stroked="f">
                <v:textbox inset="0,0,0,0">
                  <w:txbxContent>
                    <w:p w14:paraId="5BEFB621" w14:textId="77777777" w:rsidR="005B7866" w:rsidRDefault="005B7866" w:rsidP="00103E9E">
                      <w:pPr>
                        <w:pStyle w:val="BodyText"/>
                      </w:pPr>
                    </w:p>
                  </w:txbxContent>
                </v:textbox>
                <w10:wrap anchorx="page" anchory="page"/>
              </v:shape>
            </w:pict>
          </mc:Fallback>
        </mc:AlternateContent>
      </w:r>
      <w:r w:rsidR="00C4368C">
        <w:rPr>
          <w:noProof/>
        </w:rPr>
        <mc:AlternateContent>
          <mc:Choice Requires="wpc">
            <w:drawing>
              <wp:inline distT="0" distB="0" distL="0" distR="0" wp14:anchorId="6A7E45B7" wp14:editId="21D8BE80">
                <wp:extent cx="1600200" cy="1485900"/>
                <wp:effectExtent l="0" t="0" r="0" b="0"/>
                <wp:docPr id="363" name="Canvas 3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Text Box 364"/>
                        <wps:cNvSpPr txBox="1">
                          <a:spLocks noChangeArrowheads="1"/>
                        </wps:cNvSpPr>
                        <wps:spPr bwMode="auto">
                          <a:xfrm>
                            <a:off x="571500" y="457029"/>
                            <a:ext cx="914400" cy="1770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8C76D5" w14:textId="77777777" w:rsidR="006A330C" w:rsidRDefault="006A330C" w:rsidP="00424540"/>
                          </w:txbxContent>
                        </wps:txbx>
                        <wps:bodyPr rot="0" vert="horz" wrap="square" lIns="0" tIns="0" rIns="0" bIns="0" anchor="t" anchorCtr="0" upright="1">
                          <a:spAutoFit/>
                        </wps:bodyPr>
                      </wps:wsp>
                    </wpc:wpc>
                  </a:graphicData>
                </a:graphic>
              </wp:inline>
            </w:drawing>
          </mc:Choice>
          <mc:Fallback>
            <w:pict>
              <v:group w14:anchorId="6A7E45B7" id="Canvas 363" o:spid="_x0000_s1037" editas="canvas" style="width:126pt;height:117pt;mso-position-horizontal-relative:char;mso-position-vertical-relative:line" coordsize="16002,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16002;height:14859;visibility:visible;mso-wrap-style:square">
                  <v:fill o:detectmouseclick="t"/>
                  <v:path o:connecttype="none"/>
                </v:shape>
                <v:shape id="Text Box 364" o:spid="_x0000_s1039" type="#_x0000_t202" style="position:absolute;left:5715;top:4570;width:914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hAsEA&#10;AADbAAAADwAAAGRycy9kb3ducmV2LnhtbERPTWvCQBC9C/6HZYRepG4SaLCpq4i0UHozevE2ZKdJ&#10;MDsbsmuS5td3BcHbPN7nbHajaURPnastK4hXEQjiwuqaSwXn09frGoTzyBoby6TgjxzstvPZBjNt&#10;Bz5Sn/tShBB2GSqovG8zKV1RkUG3si1x4H5tZ9AH2JVSdziEcNPIJIpSabDm0FBhS4eKimt+MwrS&#10;8bNd/rxTMkxF0/NlimNPsVIvi3H/AcLT6J/ih/tbh/lvcP8lH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b4QLBAAAA2wAAAA8AAAAAAAAAAAAAAAAAmAIAAGRycy9kb3du&#10;cmV2LnhtbFBLBQYAAAAABAAEAPUAAACGAwAAAAA=&#10;" filled="f" stroked="f">
                  <v:textbox style="mso-fit-shape-to-text:t" inset="0,0,0,0">
                    <w:txbxContent>
                      <w:p w14:paraId="0A8C76D5" w14:textId="77777777" w:rsidR="006A330C" w:rsidRDefault="006A330C" w:rsidP="00424540"/>
                    </w:txbxContent>
                  </v:textbox>
                </v:shape>
                <w10:anchorlock/>
              </v:group>
            </w:pict>
          </mc:Fallback>
        </mc:AlternateContent>
      </w:r>
      <w:r w:rsidR="005B7866">
        <w:rPr>
          <w:noProof/>
        </w:rPr>
        <w:br w:type="page"/>
      </w:r>
      <w:r w:rsidR="00C4368C">
        <w:rPr>
          <w:noProof/>
        </w:rPr>
        <w:lastRenderedPageBreak/>
        <mc:AlternateContent>
          <mc:Choice Requires="wps">
            <w:drawing>
              <wp:anchor distT="0" distB="0" distL="114300" distR="114300" simplePos="0" relativeHeight="251658240" behindDoc="0" locked="0" layoutInCell="1" allowOverlap="1" wp14:anchorId="46F4023D" wp14:editId="1310FCCF">
                <wp:simplePos x="0" y="0"/>
                <wp:positionH relativeFrom="page">
                  <wp:posOffset>855980</wp:posOffset>
                </wp:positionH>
                <wp:positionV relativeFrom="page">
                  <wp:posOffset>914400</wp:posOffset>
                </wp:positionV>
                <wp:extent cx="2661920" cy="304800"/>
                <wp:effectExtent l="0" t="0" r="0" b="0"/>
                <wp:wrapNone/>
                <wp:docPr id="14"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2B688" w14:textId="77777777" w:rsidR="0047754B" w:rsidRPr="007C3024" w:rsidRDefault="00837167" w:rsidP="00424540">
                            <w:pPr>
                              <w:pStyle w:val="Heading1"/>
                            </w:pPr>
                            <w:r>
                              <w:t xml:space="preserve"> </w:t>
                            </w:r>
                            <w:r w:rsidR="00B822BC">
                              <w:t>From the President</w:t>
                            </w:r>
                            <w:r>
                              <w:t xml:space="preserve">           </w:t>
                            </w:r>
                            <w:r w:rsidR="00DD1C28" w:rsidRPr="007C3024">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4023D" id="Text Box 347" o:spid="_x0000_s1040" type="#_x0000_t202" style="position:absolute;left:0;text-align:left;margin-left:67.4pt;margin-top:1in;width:209.6pt;height: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ldtQIAALQ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" filled="f" stroked="f">
                <v:textbox inset="0,0,0,0">
                  <w:txbxContent>
                    <w:p w14:paraId="2162B688" w14:textId="77777777" w:rsidR="0047754B" w:rsidRPr="007C3024" w:rsidRDefault="00837167" w:rsidP="00424540">
                      <w:pPr>
                        <w:pStyle w:val="Heading1"/>
                      </w:pPr>
                      <w:r>
                        <w:t xml:space="preserve"> </w:t>
                      </w:r>
                      <w:r w:rsidR="00B822BC">
                        <w:t>From the President</w:t>
                      </w:r>
                      <w:r>
                        <w:t xml:space="preserve">           </w:t>
                      </w:r>
                      <w:r w:rsidR="00DD1C28" w:rsidRPr="007C3024">
                        <w:t xml:space="preserve">    </w:t>
                      </w:r>
                    </w:p>
                  </w:txbxContent>
                </v:textbox>
                <w10:wrap anchorx="page" anchory="page"/>
              </v:shape>
            </w:pict>
          </mc:Fallback>
        </mc:AlternateContent>
      </w:r>
      <w:r w:rsidR="00C4368C">
        <w:rPr>
          <w:noProof/>
        </w:rPr>
        <mc:AlternateContent>
          <mc:Choice Requires="wps">
            <w:drawing>
              <wp:anchor distT="0" distB="0" distL="114300" distR="114300" simplePos="0" relativeHeight="251659264" behindDoc="0" locked="0" layoutInCell="1" allowOverlap="1" wp14:anchorId="1A06C9AF" wp14:editId="0DBF4F8B">
                <wp:simplePos x="0" y="0"/>
                <wp:positionH relativeFrom="page">
                  <wp:posOffset>5593080</wp:posOffset>
                </wp:positionH>
                <wp:positionV relativeFrom="page">
                  <wp:posOffset>1013460</wp:posOffset>
                </wp:positionV>
                <wp:extent cx="1203960" cy="205740"/>
                <wp:effectExtent l="1905" t="3810" r="3810" b="0"/>
                <wp:wrapNone/>
                <wp:docPr id="1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BE9A9B" w14:textId="77777777" w:rsidR="00B822BC" w:rsidRDefault="00B822BC" w:rsidP="00424540">
                            <w:pPr>
                              <w:pStyle w:val="Byline"/>
                            </w:pPr>
                            <w:r>
                              <w:t>By Tony Esson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6C9AF" id="Text Box 348" o:spid="_x0000_s1041" type="#_x0000_t202" style="position:absolute;left:0;text-align:left;margin-left:440.4pt;margin-top:79.8pt;width:94.8pt;height:16.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" filled="f" stroked="f">
                <v:textbox inset="0,0,0,0">
                  <w:txbxContent>
                    <w:p w14:paraId="42BE9A9B" w14:textId="77777777" w:rsidR="00B822BC" w:rsidRDefault="00B822BC" w:rsidP="00424540">
                      <w:pPr>
                        <w:pStyle w:val="Byline"/>
                      </w:pPr>
                      <w:r>
                        <w:t>By Tony Esson</w:t>
                      </w:r>
                    </w:p>
                  </w:txbxContent>
                </v:textbox>
                <w10:wrap anchorx="page" anchory="page"/>
              </v:shape>
            </w:pict>
          </mc:Fallback>
        </mc:AlternateContent>
      </w:r>
      <w:r w:rsidR="00982AC6">
        <w:rPr>
          <w:noProof/>
        </w:rPr>
        <w:tab/>
      </w:r>
      <w:r w:rsidR="00982AC6">
        <w:rPr>
          <w:noProof/>
        </w:rPr>
        <w:tab/>
      </w:r>
    </w:p>
    <w:p w14:paraId="0FD87750" w14:textId="77777777" w:rsidR="00A25A2F" w:rsidRDefault="00982AC6" w:rsidP="002D702A">
      <w:pPr>
        <w:ind w:left="-630" w:right="0"/>
        <w:rPr>
          <w:noProof/>
        </w:rPr>
      </w:pPr>
      <w:r>
        <w:rPr>
          <w:noProof/>
        </w:rPr>
        <w:tab/>
      </w:r>
    </w:p>
    <w:p w14:paraId="7E65F61A" w14:textId="77777777" w:rsidR="00A25A2F" w:rsidRDefault="00A25A2F" w:rsidP="002D702A">
      <w:pPr>
        <w:ind w:left="-630" w:right="0"/>
        <w:rPr>
          <w:noProof/>
        </w:rPr>
      </w:pPr>
    </w:p>
    <w:p w14:paraId="76CBCC33" w14:textId="559D846E" w:rsidR="00580B15" w:rsidRDefault="00580B15" w:rsidP="00580B15">
      <w:pPr>
        <w:ind w:left="-360" w:right="270"/>
        <w:rPr>
          <w:rFonts w:cs="Arial"/>
        </w:rPr>
      </w:pPr>
      <w:r>
        <w:t>We are just a few days away from our annual Memorial Day weekend kick-off to the 2018 summer season. The docks are in, the pool is filled and ready, and S</w:t>
      </w:r>
      <w:r>
        <w:rPr>
          <w:rFonts w:cs="Arial"/>
        </w:rPr>
        <w:t>herice has been busy planning social events for the coming months.</w:t>
      </w:r>
    </w:p>
    <w:p w14:paraId="16EE45C2" w14:textId="77777777" w:rsidR="00580B15" w:rsidRDefault="00580B15" w:rsidP="00580B15">
      <w:pPr>
        <w:rPr>
          <w:rFonts w:cs="Arial"/>
        </w:rPr>
      </w:pPr>
    </w:p>
    <w:p w14:paraId="0365A53C" w14:textId="7D2575F5" w:rsidR="00580B15" w:rsidRDefault="00580B15" w:rsidP="00580B15">
      <w:pPr>
        <w:ind w:left="-360" w:right="270"/>
        <w:rPr>
          <w:rFonts w:cs="Arial"/>
        </w:rPr>
      </w:pPr>
      <w:r>
        <w:rPr>
          <w:rFonts w:cs="Arial"/>
        </w:rPr>
        <w:t>Planning for renovations to the pool and locker rooms is on-going and progressing nicely; we will have a detailed presentation on this project for the membership at the Annual Meeting on July 7, 2018 at 10 AM at the Clubhouse.</w:t>
      </w:r>
    </w:p>
    <w:p w14:paraId="795A4289" w14:textId="77777777" w:rsidR="00580B15" w:rsidRDefault="00580B15" w:rsidP="00580B15">
      <w:pPr>
        <w:ind w:left="-360" w:right="360"/>
        <w:rPr>
          <w:rFonts w:cs="Arial"/>
        </w:rPr>
      </w:pPr>
    </w:p>
    <w:p w14:paraId="6D80A711" w14:textId="212B3702" w:rsidR="00580B15" w:rsidRDefault="00580B15" w:rsidP="00580B15">
      <w:pPr>
        <w:ind w:left="-450" w:right="180"/>
      </w:pPr>
      <w:r>
        <w:t xml:space="preserve">Our Memorial Day weekend festivities will again include Dumpster Day starting on Saturday morning followed by a Grilled Chicken Potluck Saturday evening at 5:30 at the Clubhouse. We will have a large dumpster at the Clubhouse to help with your spring clean-up projects. Plan to get here early Saturday, as the Dumpster will fill up fast. Our Memorial Day celebration will also include a ceremony at 3 PM on Monday, Memorial Day; light refreshments will be served. </w:t>
      </w:r>
    </w:p>
    <w:p w14:paraId="11EA1D13" w14:textId="77777777" w:rsidR="00580B15" w:rsidRDefault="00580B15" w:rsidP="00580B15">
      <w:pPr>
        <w:ind w:left="-450" w:right="180"/>
      </w:pPr>
    </w:p>
    <w:p w14:paraId="7B9620D2" w14:textId="77777777" w:rsidR="00580B15" w:rsidRDefault="00580B15" w:rsidP="00580B15">
      <w:pPr>
        <w:ind w:left="-450" w:right="180"/>
      </w:pPr>
      <w:r>
        <w:t>Please join us at the Clubhouse for one of these special events or activities, or simply stop by and have a warm cup of coffee with friends and neighbors.</w:t>
      </w:r>
    </w:p>
    <w:p w14:paraId="639DAF01" w14:textId="005FDB5B" w:rsidR="00A25A2F" w:rsidRDefault="00A25A2F" w:rsidP="007C2AD2">
      <w:pPr>
        <w:ind w:right="0"/>
        <w:rPr>
          <w:noProof/>
        </w:rPr>
      </w:pPr>
    </w:p>
    <w:p w14:paraId="334FB4D9" w14:textId="21230B99" w:rsidR="00A25A2F" w:rsidRDefault="00A25A2F" w:rsidP="00D35B7D">
      <w:pPr>
        <w:ind w:left="-630" w:right="360"/>
        <w:rPr>
          <w:noProof/>
        </w:rPr>
      </w:pPr>
    </w:p>
    <w:p w14:paraId="3BCE7453" w14:textId="63B6731A" w:rsidR="00EB0F73" w:rsidRDefault="00384D2B" w:rsidP="00D35B7D">
      <w:pPr>
        <w:ind w:left="-630" w:right="360"/>
        <w:rPr>
          <w:noProof/>
        </w:rPr>
      </w:pPr>
      <w:r>
        <w:rPr>
          <w:noProof/>
        </w:rPr>
        <w:drawing>
          <wp:anchor distT="0" distB="0" distL="114300" distR="114300" simplePos="0" relativeHeight="251675648" behindDoc="0" locked="0" layoutInCell="1" allowOverlap="1" wp14:anchorId="66F0D9CF" wp14:editId="7F5B3FC4">
            <wp:simplePos x="0" y="0"/>
            <wp:positionH relativeFrom="column">
              <wp:posOffset>4297680</wp:posOffset>
            </wp:positionH>
            <wp:positionV relativeFrom="page">
              <wp:posOffset>5033645</wp:posOffset>
            </wp:positionV>
            <wp:extent cx="1466850" cy="1095375"/>
            <wp:effectExtent l="0" t="0" r="0" b="9525"/>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14:anchorId="74A32F27" wp14:editId="6AAA2BDA">
            <wp:simplePos x="0" y="0"/>
            <wp:positionH relativeFrom="column">
              <wp:posOffset>1857375</wp:posOffset>
            </wp:positionH>
            <wp:positionV relativeFrom="page">
              <wp:posOffset>5019675</wp:posOffset>
            </wp:positionV>
            <wp:extent cx="1495425" cy="13144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314450"/>
                    </a:xfrm>
                    <a:prstGeom prst="rect">
                      <a:avLst/>
                    </a:prstGeom>
                    <a:noFill/>
                    <a:ln>
                      <a:noFill/>
                    </a:ln>
                  </pic:spPr>
                </pic:pic>
              </a:graphicData>
            </a:graphic>
          </wp:anchor>
        </w:drawing>
      </w:r>
      <w:r w:rsidR="000F6D84">
        <w:rPr>
          <w:noProof/>
        </w:rPr>
        <mc:AlternateContent>
          <mc:Choice Requires="wpg">
            <w:drawing>
              <wp:inline distT="0" distB="0" distL="0" distR="0" wp14:anchorId="0E9066A1" wp14:editId="1D612888">
                <wp:extent cx="1531620" cy="1490610"/>
                <wp:effectExtent l="0" t="0" r="0" b="0"/>
                <wp:docPr id="354" name="Group 354"/>
                <wp:cNvGraphicFramePr/>
                <a:graphic xmlns:a="http://schemas.openxmlformats.org/drawingml/2006/main">
                  <a:graphicData uri="http://schemas.microsoft.com/office/word/2010/wordprocessingGroup">
                    <wpg:wgp>
                      <wpg:cNvGrpSpPr/>
                      <wpg:grpSpPr>
                        <a:xfrm>
                          <a:off x="0" y="0"/>
                          <a:ext cx="1531620" cy="1490610"/>
                          <a:chOff x="0" y="0"/>
                          <a:chExt cx="2926080" cy="2233468"/>
                        </a:xfrm>
                      </wpg:grpSpPr>
                      <pic:pic xmlns:pic="http://schemas.openxmlformats.org/drawingml/2006/picture">
                        <pic:nvPicPr>
                          <pic:cNvPr id="352" name="Picture 352"/>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2"/>
                              </a:ext>
                            </a:extLst>
                          </a:blip>
                          <a:stretch>
                            <a:fillRect/>
                          </a:stretch>
                        </pic:blipFill>
                        <pic:spPr>
                          <a:xfrm>
                            <a:off x="0" y="0"/>
                            <a:ext cx="2926080" cy="2093595"/>
                          </a:xfrm>
                          <a:prstGeom prst="rect">
                            <a:avLst/>
                          </a:prstGeom>
                        </pic:spPr>
                      </pic:pic>
                      <wps:wsp>
                        <wps:cNvPr id="353" name="Text Box 353"/>
                        <wps:cNvSpPr txBox="1"/>
                        <wps:spPr>
                          <a:xfrm>
                            <a:off x="0" y="2093596"/>
                            <a:ext cx="2926080" cy="139872"/>
                          </a:xfrm>
                          <a:prstGeom prst="rect">
                            <a:avLst/>
                          </a:prstGeom>
                          <a:solidFill>
                            <a:prstClr val="white"/>
                          </a:solidFill>
                          <a:ln>
                            <a:noFill/>
                          </a:ln>
                        </wps:spPr>
                        <wps:txbx>
                          <w:txbxContent>
                            <w:p w14:paraId="7340AF9D" w14:textId="192A8B3B" w:rsidR="000F6D84" w:rsidRPr="000F6D84" w:rsidRDefault="000F6D8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E9066A1" id="Group 354" o:spid="_x0000_s1042" style="width:120.6pt;height:117.35pt;mso-position-horizontal-relative:char;mso-position-vertical-relative:line" coordsize="29260,223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">
                <v:shape id="Picture 352" o:spid="_x0000_s1043" type="#_x0000_t75" style="position:absolute;width:29260;height:20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tnHHAAAA3AAAAA8AAABkcnMvZG93bnJldi54bWxEj91qwkAUhO8LfYflFLyRummktqbZiAii&#10;FgrWH8S7Q/Y0Cc2eDdlV49u7QqGXw8x8w6STztTiTK2rLCt4GUQgiHOrKy4U7Lbz53cQziNrrC2T&#10;gis5mGSPDykm2l74m84bX4gAYZeggtL7JpHS5SUZdAPbEAfvx7YGfZBtIXWLlwA3tYyjaCQNVhwW&#10;SmxoVlL+uzkZBcV2tTuy7n/ienlYxP23+Zcc75XqPXXTDxCeOv8f/msvtYLhawz3M+EIy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BtnHHAAAA3AAAAA8AAAAAAAAAAAAA&#10;AAAAnwIAAGRycy9kb3ducmV2LnhtbFBLBQYAAAAABAAEAPcAAACTAwAAAAA=&#10;">
                  <v:imagedata r:id="rId13" o:title=""/>
                  <v:path arrowok="t"/>
                </v:shape>
                <v:shape id="Text Box 353" o:spid="_x0000_s1044" type="#_x0000_t202" style="position:absolute;top:20935;width:29260;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7340AF9D" w14:textId="192A8B3B" w:rsidR="000F6D84" w:rsidRPr="000F6D84" w:rsidRDefault="000F6D84">
                        <w:pPr>
                          <w:rPr>
                            <w:sz w:val="18"/>
                            <w:szCs w:val="18"/>
                          </w:rPr>
                        </w:pPr>
                      </w:p>
                    </w:txbxContent>
                  </v:textbox>
                </v:shape>
                <w10:anchorlock/>
              </v:group>
            </w:pict>
          </mc:Fallback>
        </mc:AlternateContent>
      </w:r>
      <w:r w:rsidR="000F6D84">
        <w:rPr>
          <w:noProof/>
        </w:rPr>
        <w:tab/>
      </w:r>
      <w:r w:rsidR="000F6D84">
        <w:rPr>
          <w:noProof/>
        </w:rPr>
        <w:tab/>
      </w:r>
      <w:r w:rsidR="000F6D84">
        <w:rPr>
          <w:noProof/>
        </w:rPr>
        <w:tab/>
      </w:r>
      <w:r w:rsidR="005531D6">
        <w:rPr>
          <w:noProof/>
        </w:rPr>
        <w:tab/>
      </w:r>
    </w:p>
    <w:p w14:paraId="1E159C0E" w14:textId="1D603823" w:rsidR="00EB0F73" w:rsidRDefault="00EB0F73" w:rsidP="00D35B7D">
      <w:pPr>
        <w:ind w:left="-630" w:right="360"/>
        <w:rPr>
          <w:noProof/>
        </w:rPr>
      </w:pPr>
    </w:p>
    <w:p w14:paraId="1BC25D66" w14:textId="275F7459" w:rsidR="00EB0F73" w:rsidRDefault="00EB0F73" w:rsidP="00D35B7D">
      <w:pPr>
        <w:ind w:left="-630" w:right="360"/>
        <w:rPr>
          <w:noProof/>
        </w:rPr>
      </w:pPr>
    </w:p>
    <w:p w14:paraId="31AF2EBE" w14:textId="49044071" w:rsidR="00EB0F73" w:rsidRDefault="00EB0F73" w:rsidP="00D35B7D">
      <w:pPr>
        <w:ind w:left="-630" w:right="360"/>
        <w:rPr>
          <w:noProof/>
        </w:rPr>
      </w:pPr>
    </w:p>
    <w:p w14:paraId="41ECB9D7" w14:textId="7E8924CA" w:rsidR="00EB0F73" w:rsidRDefault="00EB0F73" w:rsidP="00D35B7D">
      <w:pPr>
        <w:ind w:left="-630" w:right="360"/>
        <w:rPr>
          <w:noProof/>
        </w:rPr>
      </w:pPr>
    </w:p>
    <w:p w14:paraId="2B4E9C08" w14:textId="7AD26DBE" w:rsidR="00EB0F73" w:rsidRDefault="00EB0F73" w:rsidP="00D35B7D">
      <w:pPr>
        <w:ind w:left="-630" w:right="360"/>
        <w:rPr>
          <w:noProof/>
        </w:rPr>
      </w:pPr>
    </w:p>
    <w:p w14:paraId="6EC2F92A" w14:textId="4ACE15A9" w:rsidR="00EB0F73" w:rsidRDefault="00DB2A41" w:rsidP="00D35B7D">
      <w:pPr>
        <w:ind w:left="-630" w:right="360"/>
        <w:rPr>
          <w:noProof/>
        </w:rPr>
      </w:pPr>
      <w:r>
        <w:rPr>
          <w:noProof/>
        </w:rPr>
        <mc:AlternateContent>
          <mc:Choice Requires="wpg">
            <w:drawing>
              <wp:anchor distT="0" distB="0" distL="228600" distR="228600" simplePos="0" relativeHeight="251673600" behindDoc="0" locked="0" layoutInCell="1" allowOverlap="1" wp14:anchorId="35F31A03" wp14:editId="335CB72F">
                <wp:simplePos x="0" y="0"/>
                <wp:positionH relativeFrom="page">
                  <wp:posOffset>749935</wp:posOffset>
                </wp:positionH>
                <wp:positionV relativeFrom="page">
                  <wp:posOffset>7642860</wp:posOffset>
                </wp:positionV>
                <wp:extent cx="6164580" cy="1783080"/>
                <wp:effectExtent l="0" t="0" r="7620" b="7620"/>
                <wp:wrapSquare wrapText="bothSides"/>
                <wp:docPr id="173" name="Group 173"/>
                <wp:cNvGraphicFramePr/>
                <a:graphic xmlns:a="http://schemas.openxmlformats.org/drawingml/2006/main">
                  <a:graphicData uri="http://schemas.microsoft.com/office/word/2010/wordprocessingGroup">
                    <wpg:wgp>
                      <wpg:cNvGrpSpPr/>
                      <wpg:grpSpPr>
                        <a:xfrm>
                          <a:off x="0" y="0"/>
                          <a:ext cx="6164580" cy="1783080"/>
                          <a:chOff x="0" y="0"/>
                          <a:chExt cx="3353677" cy="2682095"/>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5"/>
                            <a:chOff x="228600" y="0"/>
                            <a:chExt cx="1472184" cy="1024129"/>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9"/>
                            </a:xfrm>
                            <a:prstGeom prst="rect">
                              <a:avLst/>
                            </a:pr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987" y="596021"/>
                            <a:ext cx="3351690" cy="2086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C8717" w14:textId="194986AA" w:rsidR="00423F47" w:rsidRDefault="00423F47">
                              <w:pPr>
                                <w:ind w:left="504"/>
                                <w:jc w:val="right"/>
                                <w:rPr>
                                  <w:smallCaps/>
                                  <w:color w:val="ED7D31" w:themeColor="accent2"/>
                                  <w:sz w:val="28"/>
                                </w:rPr>
                              </w:pPr>
                            </w:p>
                            <w:p w14:paraId="75A74968" w14:textId="13C9C357" w:rsidR="00423F47" w:rsidRPr="00C7063D" w:rsidRDefault="00423F47" w:rsidP="00423F47">
                              <w:pPr>
                                <w:pStyle w:val="NoSpacing"/>
                                <w:ind w:left="360"/>
                                <w:jc w:val="center"/>
                                <w:rPr>
                                  <w:rFonts w:ascii="Times New Roman" w:hAnsi="Times New Roman"/>
                                  <w:sz w:val="24"/>
                                  <w:szCs w:val="24"/>
                                </w:rPr>
                              </w:pPr>
                              <w:r w:rsidRPr="00423F47">
                                <w:rPr>
                                  <w:rFonts w:ascii="Times New Roman" w:hAnsi="Times New Roman"/>
                                  <w:b/>
                                  <w:sz w:val="28"/>
                                  <w:szCs w:val="28"/>
                                </w:rPr>
                                <w:t>In Memoria to the Following Guthrie Lakes Residents</w:t>
                              </w:r>
                              <w:r w:rsidRPr="00423F47">
                                <w:rPr>
                                  <w:rFonts w:ascii="Times New Roman" w:hAnsi="Times New Roman"/>
                                  <w:b/>
                                  <w:sz w:val="28"/>
                                  <w:szCs w:val="28"/>
                                </w:rPr>
                                <w:br/>
                              </w:r>
                              <w:r w:rsidRPr="00423F47">
                                <w:rPr>
                                  <w:rFonts w:ascii="Times New Roman" w:hAnsi="Times New Roman"/>
                                  <w:sz w:val="24"/>
                                  <w:szCs w:val="24"/>
                                </w:rPr>
                                <w:t xml:space="preserve">Mary Ellen Gleeson (Lot # 459 at 11407 Enchanted) </w:t>
                              </w:r>
                              <w:r w:rsidRPr="00423F47">
                                <w:rPr>
                                  <w:rFonts w:ascii="Times New Roman" w:hAnsi="Times New Roman"/>
                                  <w:sz w:val="24"/>
                                  <w:szCs w:val="24"/>
                                </w:rPr>
                                <w:br/>
                              </w:r>
                              <w:r w:rsidRPr="00C7063D">
                                <w:rPr>
                                  <w:rFonts w:ascii="Times New Roman" w:hAnsi="Times New Roman"/>
                                  <w:sz w:val="24"/>
                                  <w:szCs w:val="24"/>
                                </w:rPr>
                                <w:t>Pat Guthrie (Lot #436, 2582 Hidden Isle)</w:t>
                              </w:r>
                            </w:p>
                            <w:p w14:paraId="3E5796A1" w14:textId="4BE49AA2" w:rsidR="00C7063D" w:rsidRPr="00C7063D" w:rsidRDefault="00C7063D" w:rsidP="00423F47">
                              <w:pPr>
                                <w:pStyle w:val="NoSpacing"/>
                                <w:ind w:left="360"/>
                                <w:jc w:val="center"/>
                                <w:rPr>
                                  <w:sz w:val="24"/>
                                  <w:szCs w:val="24"/>
                                </w:rPr>
                              </w:pPr>
                              <w:r w:rsidRPr="00C7063D">
                                <w:rPr>
                                  <w:sz w:val="24"/>
                                  <w:szCs w:val="24"/>
                                </w:rPr>
                                <w:t>Delphine Snyder</w:t>
                              </w:r>
                            </w:p>
                            <w:p w14:paraId="51EAA8D7" w14:textId="77777777" w:rsidR="00423F47" w:rsidRDefault="00423F47"/>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F31A03" id="Group 173" o:spid="_x0000_s1045" style="position:absolute;left:0;text-align:left;margin-left:59.05pt;margin-top:601.8pt;width:485.4pt;height:140.4pt;z-index:251673600;mso-wrap-distance-left:18pt;mso-wrap-distance-right:18pt;mso-position-horizontal-relative:page;mso-position-vertical-relative:page;mso-width-relative:margin;mso-height-relative:margin" coordsize="33536,26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">
                <v:rect id="Rectangle 174" o:spid="_x0000_s1046"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Group 175" o:spid="_x0000_s1047"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4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4472c4 [3204]" stroked="f" strokeweight="1pt">
                    <v:stroke joinstyle="miter"/>
                    <v:path arrowok="t" o:connecttype="custom" o:connectlocs="0,0;1466258,0;1085979,274158;0,1012274;0,0" o:connectangles="0,0,0,0,0"/>
                  </v:shape>
                  <v:rect id="Rectangle 177" o:spid="_x0000_s104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15" o:title="" recolor="t" rotate="t" type="frame"/>
                  </v:rect>
                </v:group>
                <v:shape id="Text Box 178" o:spid="_x0000_s1050" type="#_x0000_t202" style="position:absolute;left:19;top:5960;width:33517;height:20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14:paraId="420C8717" w14:textId="194986AA" w:rsidR="00423F47" w:rsidRDefault="00423F47">
                        <w:pPr>
                          <w:ind w:left="504"/>
                          <w:jc w:val="right"/>
                          <w:rPr>
                            <w:smallCaps/>
                            <w:color w:val="ED7D31" w:themeColor="accent2"/>
                            <w:sz w:val="28"/>
                          </w:rPr>
                        </w:pPr>
                      </w:p>
                      <w:p w14:paraId="75A74968" w14:textId="13C9C357" w:rsidR="00423F47" w:rsidRPr="00C7063D" w:rsidRDefault="00423F47" w:rsidP="00423F47">
                        <w:pPr>
                          <w:pStyle w:val="NoSpacing"/>
                          <w:ind w:left="360"/>
                          <w:jc w:val="center"/>
                          <w:rPr>
                            <w:rFonts w:ascii="Times New Roman" w:hAnsi="Times New Roman"/>
                            <w:sz w:val="24"/>
                            <w:szCs w:val="24"/>
                          </w:rPr>
                        </w:pPr>
                        <w:r w:rsidRPr="00423F47">
                          <w:rPr>
                            <w:rFonts w:ascii="Times New Roman" w:hAnsi="Times New Roman"/>
                            <w:b/>
                            <w:sz w:val="28"/>
                            <w:szCs w:val="28"/>
                          </w:rPr>
                          <w:t>In Memoria to the Following Guthrie Lakes Residents</w:t>
                        </w:r>
                        <w:r w:rsidRPr="00423F47">
                          <w:rPr>
                            <w:rFonts w:ascii="Times New Roman" w:hAnsi="Times New Roman"/>
                            <w:b/>
                            <w:sz w:val="28"/>
                            <w:szCs w:val="28"/>
                          </w:rPr>
                          <w:br/>
                        </w:r>
                        <w:r w:rsidRPr="00423F47">
                          <w:rPr>
                            <w:rFonts w:ascii="Times New Roman" w:hAnsi="Times New Roman"/>
                            <w:sz w:val="24"/>
                            <w:szCs w:val="24"/>
                          </w:rPr>
                          <w:t xml:space="preserve">Mary Ellen Gleeson (Lot # 459 at 11407 Enchanted) </w:t>
                        </w:r>
                        <w:r w:rsidRPr="00423F47">
                          <w:rPr>
                            <w:rFonts w:ascii="Times New Roman" w:hAnsi="Times New Roman"/>
                            <w:sz w:val="24"/>
                            <w:szCs w:val="24"/>
                          </w:rPr>
                          <w:br/>
                        </w:r>
                        <w:r w:rsidRPr="00C7063D">
                          <w:rPr>
                            <w:rFonts w:ascii="Times New Roman" w:hAnsi="Times New Roman"/>
                            <w:sz w:val="24"/>
                            <w:szCs w:val="24"/>
                          </w:rPr>
                          <w:t>Pat Guthrie (Lot #436, 2582 Hidden Isle)</w:t>
                        </w:r>
                      </w:p>
                      <w:p w14:paraId="3E5796A1" w14:textId="4BE49AA2" w:rsidR="00C7063D" w:rsidRPr="00C7063D" w:rsidRDefault="00C7063D" w:rsidP="00423F47">
                        <w:pPr>
                          <w:pStyle w:val="NoSpacing"/>
                          <w:ind w:left="360"/>
                          <w:jc w:val="center"/>
                          <w:rPr>
                            <w:sz w:val="24"/>
                            <w:szCs w:val="24"/>
                          </w:rPr>
                        </w:pPr>
                        <w:r w:rsidRPr="00C7063D">
                          <w:rPr>
                            <w:sz w:val="24"/>
                            <w:szCs w:val="24"/>
                          </w:rPr>
                          <w:t>Delphine Snyder</w:t>
                        </w:r>
                      </w:p>
                      <w:p w14:paraId="51EAA8D7" w14:textId="77777777" w:rsidR="00423F47" w:rsidRDefault="00423F47"/>
                    </w:txbxContent>
                  </v:textbox>
                </v:shape>
                <w10:wrap type="square" anchorx="page" anchory="page"/>
              </v:group>
            </w:pict>
          </mc:Fallback>
        </mc:AlternateContent>
      </w:r>
    </w:p>
    <w:p w14:paraId="7DE29AE7" w14:textId="6D0DF071" w:rsidR="00EB0F73" w:rsidRDefault="00EB0F73" w:rsidP="00D35B7D">
      <w:pPr>
        <w:ind w:left="-630" w:right="360"/>
        <w:rPr>
          <w:noProof/>
        </w:rPr>
      </w:pPr>
    </w:p>
    <w:p w14:paraId="12D10538" w14:textId="108262F9" w:rsidR="00EB0F73" w:rsidRDefault="00DB2A41" w:rsidP="00D35B7D">
      <w:pPr>
        <w:ind w:left="-630" w:right="360"/>
        <w:rPr>
          <w:noProof/>
        </w:rPr>
      </w:pPr>
      <w:r>
        <w:rPr>
          <w:noProof/>
        </w:rPr>
        <mc:AlternateContent>
          <mc:Choice Requires="wps">
            <w:drawing>
              <wp:anchor distT="0" distB="0" distL="114300" distR="114300" simplePos="0" relativeHeight="251666432" behindDoc="0" locked="0" layoutInCell="1" allowOverlap="1" wp14:anchorId="2BDCA312" wp14:editId="06EC4E62">
                <wp:simplePos x="0" y="0"/>
                <wp:positionH relativeFrom="column">
                  <wp:posOffset>-295275</wp:posOffset>
                </wp:positionH>
                <wp:positionV relativeFrom="paragraph">
                  <wp:posOffset>-551180</wp:posOffset>
                </wp:positionV>
                <wp:extent cx="6172200" cy="3291840"/>
                <wp:effectExtent l="0" t="0" r="19050" b="22860"/>
                <wp:wrapNone/>
                <wp:docPr id="1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91840"/>
                        </a:xfrm>
                        <a:prstGeom prst="rect">
                          <a:avLst/>
                        </a:prstGeom>
                        <a:solidFill>
                          <a:srgbClr val="EEECE1"/>
                        </a:solidFill>
                        <a:ln w="19050">
                          <a:solidFill>
                            <a:srgbClr val="000000"/>
                          </a:solidFill>
                          <a:miter lim="800000"/>
                          <a:headEnd/>
                          <a:tailEnd/>
                        </a:ln>
                      </wps:spPr>
                      <wps:txbx>
                        <w:txbxContent>
                          <w:p w14:paraId="6CB4D5D5" w14:textId="77777777" w:rsidR="00EB0F73" w:rsidRPr="00EB0F73" w:rsidRDefault="00EB0F73" w:rsidP="00EB0F73">
                            <w:pPr>
                              <w:spacing w:line="259" w:lineRule="auto"/>
                              <w:ind w:right="0"/>
                              <w:rPr>
                                <w:rFonts w:asciiTheme="minorHAnsi" w:eastAsiaTheme="minorHAnsi" w:hAnsiTheme="minorHAnsi" w:cstheme="minorBidi"/>
                                <w:color w:val="auto"/>
                                <w:sz w:val="22"/>
                                <w:szCs w:val="22"/>
                              </w:rPr>
                            </w:pPr>
                            <w:r w:rsidRPr="00EB0F73">
                              <w:rPr>
                                <w:rFonts w:asciiTheme="minorHAnsi" w:eastAsiaTheme="minorHAnsi" w:hAnsiTheme="minorHAnsi" w:cstheme="minorBidi"/>
                                <w:b/>
                                <w:color w:val="auto"/>
                                <w:sz w:val="28"/>
                                <w:szCs w:val="28"/>
                              </w:rPr>
                              <w:t>Higher Water Levels this Year</w:t>
                            </w:r>
                            <w:r w:rsidRPr="00EB0F73">
                              <w:rPr>
                                <w:rFonts w:asciiTheme="minorHAnsi" w:eastAsiaTheme="minorHAnsi" w:hAnsiTheme="minorHAnsi" w:cstheme="minorBidi"/>
                                <w:b/>
                                <w:color w:val="auto"/>
                                <w:sz w:val="22"/>
                                <w:szCs w:val="22"/>
                              </w:rPr>
                              <w:t xml:space="preserve"> </w:t>
                            </w:r>
                            <w:r w:rsidRPr="00EB0F73">
                              <w:rPr>
                                <w:rFonts w:asciiTheme="minorHAnsi" w:eastAsiaTheme="minorHAnsi" w:hAnsiTheme="minorHAnsi" w:cstheme="minorBidi"/>
                                <w:color w:val="auto"/>
                                <w:sz w:val="22"/>
                                <w:szCs w:val="22"/>
                              </w:rPr>
                              <w:t>by Fred Novack</w:t>
                            </w:r>
                          </w:p>
                          <w:p w14:paraId="707C4636" w14:textId="77777777" w:rsidR="00EB0F73" w:rsidRPr="00EB0F73" w:rsidRDefault="00EB0F73" w:rsidP="00EB0F73">
                            <w:pPr>
                              <w:spacing w:line="259" w:lineRule="auto"/>
                              <w:ind w:right="0"/>
                              <w:rPr>
                                <w:rFonts w:asciiTheme="minorHAnsi" w:eastAsiaTheme="minorHAnsi" w:hAnsiTheme="minorHAnsi" w:cstheme="minorBidi"/>
                                <w:color w:val="auto"/>
                                <w:sz w:val="22"/>
                                <w:szCs w:val="22"/>
                              </w:rPr>
                            </w:pPr>
                          </w:p>
                          <w:p w14:paraId="6A9E6CF1" w14:textId="77777777" w:rsidR="00EB0F73" w:rsidRPr="00EB0F73" w:rsidRDefault="00EB0F73" w:rsidP="00EB0F73">
                            <w:pPr>
                              <w:spacing w:line="259" w:lineRule="auto"/>
                              <w:ind w:right="0"/>
                              <w:rPr>
                                <w:rFonts w:asciiTheme="minorHAnsi" w:eastAsiaTheme="minorHAnsi" w:hAnsiTheme="minorHAnsi" w:cstheme="minorBidi"/>
                                <w:color w:val="auto"/>
                              </w:rPr>
                            </w:pPr>
                            <w:r w:rsidRPr="00EB0F73">
                              <w:rPr>
                                <w:rFonts w:asciiTheme="minorHAnsi" w:eastAsiaTheme="minorHAnsi" w:hAnsiTheme="minorHAnsi" w:cstheme="minorBidi"/>
                                <w:color w:val="auto"/>
                              </w:rPr>
                              <w:t>Have you noticed over the past few years that the water level in Guthrie Lake, Section One Lake and other Michigan lakes is on the rise? Our two lake levels are now above their normal established shorelines.  This means that anything touched by the water could end up as debris in our lakes including such things as soil, sand from our beaches, grasses along the edges, tree branches and even whole trees may end up in the lake.  Natural wave action can eat away at the shore lines, and over time permanently change it.</w:t>
                            </w:r>
                          </w:p>
                          <w:p w14:paraId="5AC645F9" w14:textId="77777777" w:rsidR="00EB0F73" w:rsidRPr="00EB0F73" w:rsidRDefault="00EB0F73" w:rsidP="00EB0F73">
                            <w:pPr>
                              <w:spacing w:line="259" w:lineRule="auto"/>
                              <w:ind w:right="0"/>
                              <w:rPr>
                                <w:rFonts w:asciiTheme="minorHAnsi" w:eastAsiaTheme="minorHAnsi" w:hAnsiTheme="minorHAnsi" w:cstheme="minorBidi"/>
                                <w:color w:val="auto"/>
                              </w:rPr>
                            </w:pPr>
                          </w:p>
                          <w:p w14:paraId="037734EE" w14:textId="77777777" w:rsidR="00EB0F73" w:rsidRPr="00EB0F73" w:rsidRDefault="00EB0F73" w:rsidP="00EB0F73">
                            <w:pPr>
                              <w:spacing w:line="259" w:lineRule="auto"/>
                              <w:ind w:right="0"/>
                              <w:rPr>
                                <w:rFonts w:asciiTheme="minorHAnsi" w:eastAsiaTheme="minorHAnsi" w:hAnsiTheme="minorHAnsi" w:cstheme="minorBidi"/>
                                <w:color w:val="auto"/>
                              </w:rPr>
                            </w:pPr>
                            <w:r w:rsidRPr="00EB0F73">
                              <w:rPr>
                                <w:rFonts w:asciiTheme="minorHAnsi" w:eastAsiaTheme="minorHAnsi" w:hAnsiTheme="minorHAnsi" w:cstheme="minorBidi"/>
                                <w:color w:val="auto"/>
                              </w:rPr>
                              <w:t xml:space="preserve">Just imagine the effect of boating wakes on lake edges; they can be very devastating to our lakes. So please use extra caution this year as you enjoy our beautiful lakes.  And remember, if you use fertilizer of any kind, keep it at least </w:t>
                            </w:r>
                            <w:r w:rsidRPr="008228CE">
                              <w:rPr>
                                <w:rFonts w:asciiTheme="minorHAnsi" w:eastAsiaTheme="minorHAnsi" w:hAnsiTheme="minorHAnsi" w:cstheme="minorBidi"/>
                                <w:color w:val="auto"/>
                                <w:u w:val="single"/>
                              </w:rPr>
                              <w:t>25 feet away from the lake edge</w:t>
                            </w:r>
                            <w:r w:rsidRPr="00EB0F73">
                              <w:rPr>
                                <w:rFonts w:asciiTheme="minorHAnsi" w:eastAsiaTheme="minorHAnsi" w:hAnsiTheme="minorHAnsi" w:cstheme="minorBidi"/>
                                <w:color w:val="auto"/>
                              </w:rPr>
                              <w:t>. Fertilizers are known to cause algae growth in lakes. Excessive algae growth can cause a release of toxins, odor, even taste in the water, and unbalance our ecosystem in the lakes… and we DON’T want that in our beautiful lakes!</w:t>
                            </w:r>
                          </w:p>
                          <w:p w14:paraId="0F364F47" w14:textId="77777777" w:rsidR="00EB0F73" w:rsidRPr="00EB0F73" w:rsidRDefault="00EB0F73" w:rsidP="00EB0F73">
                            <w:pPr>
                              <w:spacing w:line="259" w:lineRule="auto"/>
                              <w:ind w:right="0"/>
                              <w:rPr>
                                <w:rFonts w:asciiTheme="minorHAnsi" w:eastAsiaTheme="minorHAnsi" w:hAnsiTheme="minorHAnsi" w:cstheme="minorBidi"/>
                                <w:color w:val="auto"/>
                                <w:sz w:val="22"/>
                                <w:szCs w:val="22"/>
                              </w:rPr>
                            </w:pPr>
                          </w:p>
                          <w:p w14:paraId="7C2D6B8C" w14:textId="25E63D20" w:rsidR="00FE0274" w:rsidRDefault="00FE0274" w:rsidP="00EB0F73">
                            <w:pPr>
                              <w:ind w:right="-3516"/>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CA312" id="Text Box 430" o:spid="_x0000_s1051" type="#_x0000_t202" style="position:absolute;left:0;text-align:left;margin-left:-23.25pt;margin-top:-43.4pt;width:486pt;height:25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" fillcolor="#eeece1" strokeweight="1.5pt">
                <v:textbox>
                  <w:txbxContent>
                    <w:p w14:paraId="6CB4D5D5" w14:textId="77777777" w:rsidR="00EB0F73" w:rsidRPr="00EB0F73" w:rsidRDefault="00EB0F73" w:rsidP="00EB0F73">
                      <w:pPr>
                        <w:spacing w:line="259" w:lineRule="auto"/>
                        <w:ind w:right="0"/>
                        <w:rPr>
                          <w:rFonts w:asciiTheme="minorHAnsi" w:eastAsiaTheme="minorHAnsi" w:hAnsiTheme="minorHAnsi" w:cstheme="minorBidi"/>
                          <w:color w:val="auto"/>
                          <w:sz w:val="22"/>
                          <w:szCs w:val="22"/>
                        </w:rPr>
                      </w:pPr>
                      <w:r w:rsidRPr="00EB0F73">
                        <w:rPr>
                          <w:rFonts w:asciiTheme="minorHAnsi" w:eastAsiaTheme="minorHAnsi" w:hAnsiTheme="minorHAnsi" w:cstheme="minorBidi"/>
                          <w:b/>
                          <w:color w:val="auto"/>
                          <w:sz w:val="28"/>
                          <w:szCs w:val="28"/>
                        </w:rPr>
                        <w:t>Higher Water Levels this Year</w:t>
                      </w:r>
                      <w:r w:rsidRPr="00EB0F73">
                        <w:rPr>
                          <w:rFonts w:asciiTheme="minorHAnsi" w:eastAsiaTheme="minorHAnsi" w:hAnsiTheme="minorHAnsi" w:cstheme="minorBidi"/>
                          <w:b/>
                          <w:color w:val="auto"/>
                          <w:sz w:val="22"/>
                          <w:szCs w:val="22"/>
                        </w:rPr>
                        <w:t xml:space="preserve"> </w:t>
                      </w:r>
                      <w:r w:rsidRPr="00EB0F73">
                        <w:rPr>
                          <w:rFonts w:asciiTheme="minorHAnsi" w:eastAsiaTheme="minorHAnsi" w:hAnsiTheme="minorHAnsi" w:cstheme="minorBidi"/>
                          <w:color w:val="auto"/>
                          <w:sz w:val="22"/>
                          <w:szCs w:val="22"/>
                        </w:rPr>
                        <w:t>by Fred Novack</w:t>
                      </w:r>
                    </w:p>
                    <w:p w14:paraId="707C4636" w14:textId="77777777" w:rsidR="00EB0F73" w:rsidRPr="00EB0F73" w:rsidRDefault="00EB0F73" w:rsidP="00EB0F73">
                      <w:pPr>
                        <w:spacing w:line="259" w:lineRule="auto"/>
                        <w:ind w:right="0"/>
                        <w:rPr>
                          <w:rFonts w:asciiTheme="minorHAnsi" w:eastAsiaTheme="minorHAnsi" w:hAnsiTheme="minorHAnsi" w:cstheme="minorBidi"/>
                          <w:color w:val="auto"/>
                          <w:sz w:val="22"/>
                          <w:szCs w:val="22"/>
                        </w:rPr>
                      </w:pPr>
                    </w:p>
                    <w:p w14:paraId="6A9E6CF1" w14:textId="77777777" w:rsidR="00EB0F73" w:rsidRPr="00EB0F73" w:rsidRDefault="00EB0F73" w:rsidP="00EB0F73">
                      <w:pPr>
                        <w:spacing w:line="259" w:lineRule="auto"/>
                        <w:ind w:right="0"/>
                        <w:rPr>
                          <w:rFonts w:asciiTheme="minorHAnsi" w:eastAsiaTheme="minorHAnsi" w:hAnsiTheme="minorHAnsi" w:cstheme="minorBidi"/>
                          <w:color w:val="auto"/>
                        </w:rPr>
                      </w:pPr>
                      <w:r w:rsidRPr="00EB0F73">
                        <w:rPr>
                          <w:rFonts w:asciiTheme="minorHAnsi" w:eastAsiaTheme="minorHAnsi" w:hAnsiTheme="minorHAnsi" w:cstheme="minorBidi"/>
                          <w:color w:val="auto"/>
                        </w:rPr>
                        <w:t>Have you noticed over the past few years that the water level in Guthrie Lake, Section One Lake and other Michigan lakes is on the rise? Our two lake levels are now above their normal established shorelines.  This means that anything touched by the water could end up as debris in our lakes including such things as soil, sand from our beaches, grasses along the edges, tree branches and even whole trees may end up in the lake.  Natural wave action can eat away at the shore lines, and over time permanently change it.</w:t>
                      </w:r>
                    </w:p>
                    <w:p w14:paraId="5AC645F9" w14:textId="77777777" w:rsidR="00EB0F73" w:rsidRPr="00EB0F73" w:rsidRDefault="00EB0F73" w:rsidP="00EB0F73">
                      <w:pPr>
                        <w:spacing w:line="259" w:lineRule="auto"/>
                        <w:ind w:right="0"/>
                        <w:rPr>
                          <w:rFonts w:asciiTheme="minorHAnsi" w:eastAsiaTheme="minorHAnsi" w:hAnsiTheme="minorHAnsi" w:cstheme="minorBidi"/>
                          <w:color w:val="auto"/>
                        </w:rPr>
                      </w:pPr>
                    </w:p>
                    <w:p w14:paraId="037734EE" w14:textId="77777777" w:rsidR="00EB0F73" w:rsidRPr="00EB0F73" w:rsidRDefault="00EB0F73" w:rsidP="00EB0F73">
                      <w:pPr>
                        <w:spacing w:line="259" w:lineRule="auto"/>
                        <w:ind w:right="0"/>
                        <w:rPr>
                          <w:rFonts w:asciiTheme="minorHAnsi" w:eastAsiaTheme="minorHAnsi" w:hAnsiTheme="minorHAnsi" w:cstheme="minorBidi"/>
                          <w:color w:val="auto"/>
                        </w:rPr>
                      </w:pPr>
                      <w:r w:rsidRPr="00EB0F73">
                        <w:rPr>
                          <w:rFonts w:asciiTheme="minorHAnsi" w:eastAsiaTheme="minorHAnsi" w:hAnsiTheme="minorHAnsi" w:cstheme="minorBidi"/>
                          <w:color w:val="auto"/>
                        </w:rPr>
                        <w:t xml:space="preserve">Just imagine the effect of boating wakes on lake edges; they can be very devastating to our lakes. So please use extra caution this year as you enjoy our beautiful lakes.  And remember, if you use fertilizer of any kind, keep it at least </w:t>
                      </w:r>
                      <w:r w:rsidRPr="008228CE">
                        <w:rPr>
                          <w:rFonts w:asciiTheme="minorHAnsi" w:eastAsiaTheme="minorHAnsi" w:hAnsiTheme="minorHAnsi" w:cstheme="minorBidi"/>
                          <w:color w:val="auto"/>
                          <w:u w:val="single"/>
                        </w:rPr>
                        <w:t>25 feet away from the lake edge</w:t>
                      </w:r>
                      <w:r w:rsidRPr="00EB0F73">
                        <w:rPr>
                          <w:rFonts w:asciiTheme="minorHAnsi" w:eastAsiaTheme="minorHAnsi" w:hAnsiTheme="minorHAnsi" w:cstheme="minorBidi"/>
                          <w:color w:val="auto"/>
                        </w:rPr>
                        <w:t>. Fertilizers are known to cause algae growth in lakes. Excessive algae growth can cause a release of toxins, odor, even taste in the water, and unbalance our ecosystem in the lakes… and we DON’T want that in our beautiful lakes!</w:t>
                      </w:r>
                    </w:p>
                    <w:p w14:paraId="0F364F47" w14:textId="77777777" w:rsidR="00EB0F73" w:rsidRPr="00EB0F73" w:rsidRDefault="00EB0F73" w:rsidP="00EB0F73">
                      <w:pPr>
                        <w:spacing w:line="259" w:lineRule="auto"/>
                        <w:ind w:right="0"/>
                        <w:rPr>
                          <w:rFonts w:asciiTheme="minorHAnsi" w:eastAsiaTheme="minorHAnsi" w:hAnsiTheme="minorHAnsi" w:cstheme="minorBidi"/>
                          <w:color w:val="auto"/>
                          <w:sz w:val="22"/>
                          <w:szCs w:val="22"/>
                        </w:rPr>
                      </w:pPr>
                    </w:p>
                    <w:p w14:paraId="7C2D6B8C" w14:textId="25E63D20" w:rsidR="00FE0274" w:rsidRDefault="00FE0274" w:rsidP="00EB0F73">
                      <w:pPr>
                        <w:ind w:right="-3516"/>
                        <w:rPr>
                          <w:sz w:val="28"/>
                          <w:szCs w:val="28"/>
                        </w:rPr>
                      </w:pPr>
                    </w:p>
                  </w:txbxContent>
                </v:textbox>
              </v:shape>
            </w:pict>
          </mc:Fallback>
        </mc:AlternateContent>
      </w:r>
    </w:p>
    <w:p w14:paraId="6740F89C" w14:textId="12242A95" w:rsidR="00EB0F73" w:rsidRDefault="00EB0F73" w:rsidP="00D35B7D">
      <w:pPr>
        <w:ind w:left="-630" w:right="360"/>
        <w:rPr>
          <w:noProof/>
        </w:rPr>
      </w:pPr>
    </w:p>
    <w:p w14:paraId="5C01F35E" w14:textId="6EB53D83" w:rsidR="0014312D" w:rsidRDefault="0014312D" w:rsidP="004942F6">
      <w:pPr>
        <w:ind w:right="0"/>
        <w:rPr>
          <w:noProof/>
        </w:rPr>
      </w:pPr>
    </w:p>
    <w:p w14:paraId="0C1FBD9F" w14:textId="65789C76" w:rsidR="00EB0F73" w:rsidRDefault="00EB0F73" w:rsidP="004942F6">
      <w:pPr>
        <w:ind w:right="0"/>
        <w:rPr>
          <w:noProof/>
        </w:rPr>
      </w:pPr>
    </w:p>
    <w:p w14:paraId="5A801E54" w14:textId="1005B562" w:rsidR="00EB0F73" w:rsidRDefault="00EB0F73" w:rsidP="004942F6">
      <w:pPr>
        <w:ind w:right="0"/>
        <w:rPr>
          <w:noProof/>
        </w:rPr>
      </w:pPr>
    </w:p>
    <w:p w14:paraId="4511008D" w14:textId="1C751ABD" w:rsidR="00EB0F73" w:rsidRDefault="00EB0F73" w:rsidP="004942F6">
      <w:pPr>
        <w:ind w:right="0"/>
        <w:rPr>
          <w:noProof/>
        </w:rPr>
      </w:pPr>
    </w:p>
    <w:p w14:paraId="4AC89FB0" w14:textId="7E4118D6" w:rsidR="00EB0F73" w:rsidRDefault="00EB0F73" w:rsidP="004942F6">
      <w:pPr>
        <w:ind w:right="0"/>
        <w:rPr>
          <w:noProof/>
        </w:rPr>
      </w:pPr>
    </w:p>
    <w:p w14:paraId="41356B0D" w14:textId="4CBA186B" w:rsidR="00EB0F73" w:rsidRDefault="00EB0F73" w:rsidP="004942F6">
      <w:pPr>
        <w:ind w:right="0"/>
        <w:rPr>
          <w:noProof/>
        </w:rPr>
      </w:pPr>
    </w:p>
    <w:p w14:paraId="26F00216" w14:textId="103C96C1" w:rsidR="00EB0F73" w:rsidRDefault="00EB0F73" w:rsidP="004942F6">
      <w:pPr>
        <w:ind w:right="0"/>
        <w:rPr>
          <w:noProof/>
        </w:rPr>
      </w:pPr>
    </w:p>
    <w:p w14:paraId="1226FD18" w14:textId="1B861617" w:rsidR="00EB0F73" w:rsidRDefault="00EB0F73" w:rsidP="004942F6">
      <w:pPr>
        <w:ind w:right="0"/>
        <w:rPr>
          <w:noProof/>
        </w:rPr>
      </w:pPr>
    </w:p>
    <w:p w14:paraId="2BA7230E" w14:textId="336FBF9F" w:rsidR="00EB0F73" w:rsidRDefault="00EB0F73" w:rsidP="004942F6">
      <w:pPr>
        <w:ind w:right="0"/>
        <w:rPr>
          <w:noProof/>
        </w:rPr>
      </w:pPr>
    </w:p>
    <w:p w14:paraId="6F623D5A" w14:textId="557C2FA9" w:rsidR="00EB0F73" w:rsidRDefault="00EB0F73" w:rsidP="004942F6">
      <w:pPr>
        <w:ind w:right="0"/>
        <w:rPr>
          <w:noProof/>
        </w:rPr>
      </w:pPr>
    </w:p>
    <w:p w14:paraId="612A713F" w14:textId="459EC920" w:rsidR="00EB0F73" w:rsidRDefault="00EB0F73" w:rsidP="004942F6">
      <w:pPr>
        <w:ind w:right="0"/>
        <w:rPr>
          <w:noProof/>
        </w:rPr>
      </w:pPr>
    </w:p>
    <w:p w14:paraId="33BA812D" w14:textId="679E8F80" w:rsidR="00EB0F73" w:rsidRDefault="00EB0F73" w:rsidP="004942F6">
      <w:pPr>
        <w:ind w:right="0"/>
        <w:rPr>
          <w:noProof/>
        </w:rPr>
      </w:pPr>
    </w:p>
    <w:p w14:paraId="68AD95C1" w14:textId="01518764" w:rsidR="00EB0F73" w:rsidRDefault="00EB0F73" w:rsidP="004942F6">
      <w:pPr>
        <w:ind w:right="0"/>
        <w:rPr>
          <w:noProof/>
        </w:rPr>
      </w:pPr>
    </w:p>
    <w:p w14:paraId="2F45CC0C" w14:textId="72CB3B46" w:rsidR="00EB0F73" w:rsidRDefault="00EB0F73" w:rsidP="004942F6">
      <w:pPr>
        <w:ind w:right="0"/>
        <w:rPr>
          <w:noProof/>
        </w:rPr>
      </w:pPr>
    </w:p>
    <w:p w14:paraId="7240B50E" w14:textId="7538D675" w:rsidR="00EB0F73" w:rsidRDefault="00EB0F73" w:rsidP="004942F6">
      <w:pPr>
        <w:ind w:right="0"/>
        <w:rPr>
          <w:noProof/>
        </w:rPr>
      </w:pPr>
    </w:p>
    <w:p w14:paraId="307194CF" w14:textId="20883673" w:rsidR="00EB0F73" w:rsidRDefault="00DB2A41" w:rsidP="004942F6">
      <w:pPr>
        <w:ind w:right="0"/>
        <w:rPr>
          <w:noProof/>
        </w:rPr>
      </w:pPr>
      <w:r>
        <w:rPr>
          <w:noProof/>
        </w:rPr>
        <mc:AlternateContent>
          <mc:Choice Requires="wpg">
            <w:drawing>
              <wp:anchor distT="0" distB="0" distL="114300" distR="114300" simplePos="0" relativeHeight="251676672" behindDoc="0" locked="0" layoutInCell="1" allowOverlap="1" wp14:anchorId="6C60BA6D" wp14:editId="4EB583F9">
                <wp:simplePos x="0" y="0"/>
                <wp:positionH relativeFrom="column">
                  <wp:posOffset>46990</wp:posOffset>
                </wp:positionH>
                <wp:positionV relativeFrom="page">
                  <wp:posOffset>4133850</wp:posOffset>
                </wp:positionV>
                <wp:extent cx="5450205" cy="2847975"/>
                <wp:effectExtent l="0" t="0" r="0" b="9525"/>
                <wp:wrapSquare wrapText="bothSides"/>
                <wp:docPr id="4" name="Group 4"/>
                <wp:cNvGraphicFramePr/>
                <a:graphic xmlns:a="http://schemas.openxmlformats.org/drawingml/2006/main">
                  <a:graphicData uri="http://schemas.microsoft.com/office/word/2010/wordprocessingGroup">
                    <wpg:wgp>
                      <wpg:cNvGrpSpPr/>
                      <wpg:grpSpPr>
                        <a:xfrm>
                          <a:off x="0" y="0"/>
                          <a:ext cx="5450205" cy="2847975"/>
                          <a:chOff x="0" y="0"/>
                          <a:chExt cx="6057900" cy="3628390"/>
                        </a:xfrm>
                      </wpg:grpSpPr>
                      <pic:pic xmlns:pic="http://schemas.openxmlformats.org/drawingml/2006/picture">
                        <pic:nvPicPr>
                          <pic:cNvPr id="2" name="Picture 2"/>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
                              </a:ext>
                            </a:extLst>
                          </a:blip>
                          <a:stretch>
                            <a:fillRect/>
                          </a:stretch>
                        </pic:blipFill>
                        <pic:spPr>
                          <a:xfrm>
                            <a:off x="0" y="0"/>
                            <a:ext cx="6057900" cy="3404235"/>
                          </a:xfrm>
                          <a:prstGeom prst="rect">
                            <a:avLst/>
                          </a:prstGeom>
                        </pic:spPr>
                      </pic:pic>
                      <wps:wsp>
                        <wps:cNvPr id="3" name="Text Box 3"/>
                        <wps:cNvSpPr txBox="1"/>
                        <wps:spPr>
                          <a:xfrm>
                            <a:off x="0" y="3404235"/>
                            <a:ext cx="6057900" cy="224155"/>
                          </a:xfrm>
                          <a:prstGeom prst="rect">
                            <a:avLst/>
                          </a:prstGeom>
                          <a:solidFill>
                            <a:prstClr val="white"/>
                          </a:solidFill>
                          <a:ln>
                            <a:noFill/>
                          </a:ln>
                        </wps:spPr>
                        <wps:txbx>
                          <w:txbxContent>
                            <w:p w14:paraId="0EB16630" w14:textId="688EC411" w:rsidR="00EB0F73" w:rsidRPr="00EB0F73" w:rsidRDefault="00EB0F73" w:rsidP="00EB0F7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0BA6D" id="Group 4" o:spid="_x0000_s1052" style="position:absolute;margin-left:3.7pt;margin-top:325.5pt;width:429.15pt;height:224.25pt;z-index:251676672;mso-position-horizontal-relative:text;mso-position-vertical-relative:page;mso-width-relative:margin;mso-height-relative:margin" coordsize="60579,362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">
                <v:shape id="Picture 2" o:spid="_x0000_s1053" type="#_x0000_t75" style="position:absolute;width:60579;height:34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qhUvCAAAA2gAAAA8AAABkcnMvZG93bnJldi54bWxEj91qAjEUhO8LvkM4gnc1q5RSVqOIaCmC&#10;bP15gMPmuFlMTrab6K5vbwqFXg4z8w0zX/bOiju1ofasYDLOQBCXXtdcKTiftq8fIEJE1mg9k4IH&#10;BVguBi9zzLXv+ED3Y6xEgnDIUYGJscmlDKUhh2HsG+LkXXzrMCbZVlK32CW4s3KaZe/SYc1pwWBD&#10;a0Pl9XhzCuy++ynM9vTpd0X3trcbqorvm1KjYb+agYjUx//wX/tLK5jC75V0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6oVLwgAAANoAAAAPAAAAAAAAAAAAAAAAAJ8C&#10;AABkcnMvZG93bnJldi54bWxQSwUGAAAAAAQABAD3AAAAjgMAAAAA&#10;">
                  <v:imagedata r:id="rId24" o:title=""/>
                  <v:path arrowok="t"/>
                </v:shape>
                <v:shape id="Text Box 3" o:spid="_x0000_s1054" type="#_x0000_t202" style="position:absolute;top:34042;width:60579;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0EB16630" w14:textId="688EC411" w:rsidR="00EB0F73" w:rsidRPr="00EB0F73" w:rsidRDefault="00EB0F73" w:rsidP="00EB0F73">
                        <w:pPr>
                          <w:rPr>
                            <w:sz w:val="16"/>
                            <w:szCs w:val="16"/>
                          </w:rPr>
                        </w:pPr>
                      </w:p>
                    </w:txbxContent>
                  </v:textbox>
                </v:shape>
                <w10:wrap type="square" anchory="page"/>
              </v:group>
            </w:pict>
          </mc:Fallback>
        </mc:AlternateContent>
      </w:r>
    </w:p>
    <w:p w14:paraId="4B5BB5E2" w14:textId="505FEF84" w:rsidR="00EB0F73" w:rsidRDefault="00EB0F73" w:rsidP="004942F6">
      <w:pPr>
        <w:ind w:right="0"/>
        <w:rPr>
          <w:noProof/>
        </w:rPr>
      </w:pPr>
    </w:p>
    <w:p w14:paraId="567F5581" w14:textId="5B3C0E15" w:rsidR="00EB0F73" w:rsidRDefault="00EB0F73" w:rsidP="004942F6">
      <w:pPr>
        <w:ind w:right="0"/>
        <w:rPr>
          <w:noProof/>
        </w:rPr>
      </w:pPr>
    </w:p>
    <w:p w14:paraId="14F6CC17" w14:textId="32ECD1C5" w:rsidR="00EB0F73" w:rsidRDefault="00EB0F73" w:rsidP="004942F6">
      <w:pPr>
        <w:ind w:right="0"/>
        <w:rPr>
          <w:noProof/>
        </w:rPr>
      </w:pPr>
    </w:p>
    <w:p w14:paraId="3440962C" w14:textId="3171521D" w:rsidR="00EB0F73" w:rsidRDefault="00EB0F73" w:rsidP="004942F6">
      <w:pPr>
        <w:ind w:right="0"/>
        <w:rPr>
          <w:noProof/>
        </w:rPr>
      </w:pPr>
    </w:p>
    <w:p w14:paraId="721D52D7" w14:textId="106A9428" w:rsidR="00EB0F73" w:rsidRDefault="00EB0F73" w:rsidP="004942F6">
      <w:pPr>
        <w:ind w:right="0"/>
        <w:rPr>
          <w:noProof/>
        </w:rPr>
      </w:pPr>
    </w:p>
    <w:p w14:paraId="1CB32A77" w14:textId="7D611725" w:rsidR="00EB0F73" w:rsidRDefault="00EB0F73" w:rsidP="004942F6">
      <w:pPr>
        <w:ind w:right="0"/>
        <w:rPr>
          <w:noProof/>
        </w:rPr>
      </w:pPr>
    </w:p>
    <w:p w14:paraId="26E2FC77" w14:textId="5E42EC80" w:rsidR="00EB0F73" w:rsidRDefault="00EB0F73" w:rsidP="004942F6">
      <w:pPr>
        <w:ind w:right="0"/>
        <w:rPr>
          <w:noProof/>
        </w:rPr>
      </w:pPr>
    </w:p>
    <w:p w14:paraId="6CD6CD17" w14:textId="32CEAC5E" w:rsidR="009C7053" w:rsidRDefault="009C7053" w:rsidP="00580B15">
      <w:pPr>
        <w:ind w:right="0"/>
        <w:rPr>
          <w:noProof/>
        </w:rPr>
      </w:pPr>
    </w:p>
    <w:p w14:paraId="5D80903D" w14:textId="1CB84937" w:rsidR="009C7053" w:rsidRDefault="009C7053" w:rsidP="00EB0F73">
      <w:pPr>
        <w:ind w:left="3600" w:right="0"/>
        <w:rPr>
          <w:noProof/>
        </w:rPr>
      </w:pPr>
    </w:p>
    <w:p w14:paraId="7A0D8706" w14:textId="27B0E7BC" w:rsidR="009C7053" w:rsidRDefault="009C7053" w:rsidP="00EB0F73">
      <w:pPr>
        <w:ind w:left="3600" w:right="0"/>
        <w:rPr>
          <w:noProof/>
        </w:rPr>
      </w:pPr>
    </w:p>
    <w:p w14:paraId="066E52C5" w14:textId="20BD262A" w:rsidR="009C7053" w:rsidRDefault="009C7053" w:rsidP="00EB0F73">
      <w:pPr>
        <w:ind w:left="3600" w:right="0"/>
        <w:rPr>
          <w:noProof/>
        </w:rPr>
      </w:pPr>
    </w:p>
    <w:p w14:paraId="685D2D30" w14:textId="6F560301" w:rsidR="009C7053" w:rsidRDefault="009C7053" w:rsidP="00EB0F73">
      <w:pPr>
        <w:ind w:left="3600" w:right="0"/>
        <w:rPr>
          <w:noProof/>
        </w:rPr>
      </w:pPr>
    </w:p>
    <w:p w14:paraId="5A059E9C" w14:textId="25A8E3E4" w:rsidR="00775DC4" w:rsidRDefault="00775DC4" w:rsidP="00EB0F73">
      <w:pPr>
        <w:ind w:left="3600" w:right="0"/>
        <w:rPr>
          <w:noProof/>
        </w:rPr>
      </w:pPr>
    </w:p>
    <w:p w14:paraId="0D39BBAC" w14:textId="4F3D7394" w:rsidR="00775DC4" w:rsidRDefault="00775DC4" w:rsidP="00EB0F73">
      <w:pPr>
        <w:ind w:left="3600" w:right="0"/>
        <w:rPr>
          <w:noProof/>
        </w:rPr>
      </w:pPr>
    </w:p>
    <w:p w14:paraId="345958FB" w14:textId="14C4FDD4" w:rsidR="00775DC4" w:rsidRDefault="00775DC4" w:rsidP="00EB0F73">
      <w:pPr>
        <w:ind w:left="3600" w:right="0"/>
        <w:rPr>
          <w:noProof/>
        </w:rPr>
      </w:pPr>
    </w:p>
    <w:p w14:paraId="2FE0A53C" w14:textId="511E14CA" w:rsidR="00775DC4" w:rsidRDefault="00775DC4" w:rsidP="00EB0F73">
      <w:pPr>
        <w:ind w:left="3600" w:right="0"/>
        <w:rPr>
          <w:noProof/>
        </w:rPr>
      </w:pPr>
    </w:p>
    <w:p w14:paraId="7918BD9F" w14:textId="1DFE9FCF" w:rsidR="006E23DB" w:rsidRDefault="006E23DB" w:rsidP="00EB0F73">
      <w:pPr>
        <w:ind w:left="3600" w:right="0"/>
        <w:rPr>
          <w:noProof/>
        </w:rPr>
      </w:pPr>
    </w:p>
    <w:p w14:paraId="3BA12D5B" w14:textId="2A8B1613" w:rsidR="00775DC4" w:rsidRDefault="00F316A5" w:rsidP="00EB0F73">
      <w:pPr>
        <w:ind w:left="3600" w:right="0"/>
        <w:rPr>
          <w:noProof/>
        </w:rPr>
      </w:pPr>
      <w:r>
        <w:rPr>
          <w:noProof/>
        </w:rPr>
        <mc:AlternateContent>
          <mc:Choice Requires="wps">
            <w:drawing>
              <wp:anchor distT="0" distB="0" distL="114300" distR="114300" simplePos="0" relativeHeight="251667456" behindDoc="0" locked="0" layoutInCell="1" allowOverlap="1" wp14:anchorId="4A68C374" wp14:editId="32F202CC">
                <wp:simplePos x="0" y="0"/>
                <wp:positionH relativeFrom="page">
                  <wp:posOffset>1419225</wp:posOffset>
                </wp:positionH>
                <wp:positionV relativeFrom="page">
                  <wp:posOffset>7381875</wp:posOffset>
                </wp:positionV>
                <wp:extent cx="5421630" cy="1922145"/>
                <wp:effectExtent l="0" t="0" r="7620" b="1905"/>
                <wp:wrapNone/>
                <wp:docPr id="1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1630" cy="192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775B61" w14:textId="77777777" w:rsidR="00F316A5" w:rsidRDefault="00F316A5" w:rsidP="00665D1A">
                            <w:pPr>
                              <w:pBdr>
                                <w:top w:val="single" w:sz="4" w:space="1" w:color="auto"/>
                                <w:left w:val="single" w:sz="4" w:space="31" w:color="auto"/>
                                <w:bottom w:val="single" w:sz="4" w:space="1" w:color="auto"/>
                                <w:right w:val="single" w:sz="4" w:space="0" w:color="auto"/>
                              </w:pBdr>
                              <w:ind w:right="-30"/>
                              <w:rPr>
                                <w:b/>
                                <w:sz w:val="28"/>
                                <w:szCs w:val="28"/>
                              </w:rPr>
                            </w:pPr>
                          </w:p>
                          <w:p w14:paraId="5ABC72BD" w14:textId="5BE399B5" w:rsidR="00B2589E" w:rsidRDefault="007C2AD2" w:rsidP="00665D1A">
                            <w:pPr>
                              <w:pBdr>
                                <w:top w:val="single" w:sz="4" w:space="1" w:color="auto"/>
                                <w:left w:val="single" w:sz="4" w:space="31" w:color="auto"/>
                                <w:bottom w:val="single" w:sz="4" w:space="1" w:color="auto"/>
                                <w:right w:val="single" w:sz="4" w:space="0" w:color="auto"/>
                              </w:pBdr>
                              <w:ind w:right="-30"/>
                            </w:pPr>
                            <w:r>
                              <w:rPr>
                                <w:b/>
                                <w:sz w:val="28"/>
                                <w:szCs w:val="28"/>
                              </w:rPr>
                              <w:t>SUMMER</w:t>
                            </w:r>
                            <w:r w:rsidR="00B2589E">
                              <w:rPr>
                                <w:b/>
                                <w:sz w:val="28"/>
                                <w:szCs w:val="28"/>
                              </w:rPr>
                              <w:t xml:space="preserve"> CLUBHOUSE HOURS</w:t>
                            </w:r>
                            <w:r w:rsidR="004942F6">
                              <w:rPr>
                                <w:b/>
                                <w:sz w:val="28"/>
                                <w:szCs w:val="28"/>
                              </w:rPr>
                              <w:t xml:space="preserve"> starting Memorial Day</w:t>
                            </w:r>
                            <w:r w:rsidR="00EB0F73">
                              <w:rPr>
                                <w:b/>
                                <w:sz w:val="28"/>
                                <w:szCs w:val="28"/>
                              </w:rPr>
                              <w:t xml:space="preserve"> Weekend</w:t>
                            </w:r>
                          </w:p>
                          <w:p w14:paraId="0A8AA065" w14:textId="77777777" w:rsidR="00B2589E" w:rsidRDefault="00B2589E" w:rsidP="00665D1A">
                            <w:pPr>
                              <w:pBdr>
                                <w:top w:val="single" w:sz="4" w:space="1" w:color="auto"/>
                                <w:left w:val="single" w:sz="4" w:space="31" w:color="auto"/>
                                <w:bottom w:val="single" w:sz="4" w:space="1" w:color="auto"/>
                                <w:right w:val="single" w:sz="4" w:space="0" w:color="auto"/>
                              </w:pBdr>
                              <w:ind w:right="-30"/>
                            </w:pPr>
                          </w:p>
                          <w:p w14:paraId="0337ED1B" w14:textId="12E88886" w:rsidR="00B2589E" w:rsidRDefault="00B2589E" w:rsidP="00665D1A">
                            <w:pPr>
                              <w:pBdr>
                                <w:top w:val="single" w:sz="4" w:space="1" w:color="auto"/>
                                <w:left w:val="single" w:sz="4" w:space="31" w:color="auto"/>
                                <w:bottom w:val="single" w:sz="4" w:space="1" w:color="auto"/>
                                <w:right w:val="single" w:sz="4" w:space="0" w:color="auto"/>
                              </w:pBdr>
                              <w:ind w:right="-30"/>
                            </w:pPr>
                            <w:r>
                              <w:t>Monday through Thurs.</w:t>
                            </w:r>
                            <w:r>
                              <w:tab/>
                            </w:r>
                            <w:r w:rsidR="00EB0F73">
                              <w:t>9 AM to 9 PM</w:t>
                            </w:r>
                          </w:p>
                          <w:p w14:paraId="0F4F86DF" w14:textId="28E43144" w:rsidR="00B2589E" w:rsidRDefault="00F32183" w:rsidP="00665D1A">
                            <w:pPr>
                              <w:pBdr>
                                <w:top w:val="single" w:sz="4" w:space="1" w:color="auto"/>
                                <w:left w:val="single" w:sz="4" w:space="31" w:color="auto"/>
                                <w:bottom w:val="single" w:sz="4" w:space="1" w:color="auto"/>
                                <w:right w:val="single" w:sz="4" w:space="0" w:color="auto"/>
                              </w:pBdr>
                              <w:ind w:right="-30"/>
                            </w:pPr>
                            <w:r>
                              <w:t>Friday</w:t>
                            </w:r>
                            <w:r>
                              <w:tab/>
                            </w:r>
                            <w:r w:rsidR="00EB0F73">
                              <w:t>and Saturday</w:t>
                            </w:r>
                            <w:r w:rsidR="00EB0F73">
                              <w:tab/>
                            </w:r>
                            <w:r w:rsidR="00EB0F73">
                              <w:tab/>
                              <w:t>9 AM to 10 PM</w:t>
                            </w:r>
                          </w:p>
                          <w:p w14:paraId="78F5D0E8" w14:textId="0FADED05" w:rsidR="00F32183" w:rsidRDefault="00F32183" w:rsidP="00665D1A">
                            <w:pPr>
                              <w:pBdr>
                                <w:top w:val="single" w:sz="4" w:space="1" w:color="auto"/>
                                <w:left w:val="single" w:sz="4" w:space="31" w:color="auto"/>
                                <w:bottom w:val="single" w:sz="4" w:space="1" w:color="auto"/>
                                <w:right w:val="single" w:sz="4" w:space="0" w:color="auto"/>
                              </w:pBdr>
                              <w:ind w:right="-30"/>
                            </w:pPr>
                            <w:r>
                              <w:t>Sunday</w:t>
                            </w:r>
                            <w:r>
                              <w:tab/>
                            </w:r>
                            <w:r>
                              <w:tab/>
                            </w:r>
                            <w:r>
                              <w:tab/>
                            </w:r>
                            <w:r w:rsidR="00EB0F73">
                              <w:t>9 AM to 8 PM</w:t>
                            </w:r>
                          </w:p>
                          <w:p w14:paraId="095C4175" w14:textId="77777777" w:rsidR="00F32183" w:rsidRDefault="00F32183" w:rsidP="00665D1A">
                            <w:pPr>
                              <w:pBdr>
                                <w:top w:val="single" w:sz="4" w:space="1" w:color="auto"/>
                                <w:left w:val="single" w:sz="4" w:space="31" w:color="auto"/>
                                <w:bottom w:val="single" w:sz="4" w:space="1" w:color="auto"/>
                                <w:right w:val="single" w:sz="4" w:space="0" w:color="auto"/>
                              </w:pBdr>
                              <w:ind w:right="-30"/>
                            </w:pPr>
                          </w:p>
                          <w:p w14:paraId="3347CBA5" w14:textId="2C82B006" w:rsidR="00F32183" w:rsidRDefault="00F32183" w:rsidP="00665D1A">
                            <w:pPr>
                              <w:pBdr>
                                <w:top w:val="single" w:sz="4" w:space="1" w:color="auto"/>
                                <w:left w:val="single" w:sz="4" w:space="31" w:color="auto"/>
                                <w:bottom w:val="single" w:sz="4" w:space="1" w:color="auto"/>
                                <w:right w:val="single" w:sz="4" w:space="0" w:color="auto"/>
                              </w:pBdr>
                              <w:ind w:right="-30"/>
                            </w:pPr>
                            <w:r w:rsidRPr="00236CCC">
                              <w:rPr>
                                <w:b/>
                              </w:rPr>
                              <w:t>Pool &amp; Boathouse</w:t>
                            </w:r>
                            <w:r>
                              <w:tab/>
                            </w:r>
                            <w:r>
                              <w:tab/>
                            </w:r>
                            <w:r w:rsidR="00EB0F73">
                              <w:t>Friday-Sat-Sun – Noon to 6 PM</w:t>
                            </w:r>
                          </w:p>
                          <w:p w14:paraId="2CA79DAA" w14:textId="0B5C859B" w:rsidR="0014312D" w:rsidRPr="00B2589E" w:rsidRDefault="0014312D" w:rsidP="00665D1A">
                            <w:pPr>
                              <w:pBdr>
                                <w:top w:val="single" w:sz="4" w:space="1" w:color="auto"/>
                                <w:left w:val="single" w:sz="4" w:space="31" w:color="auto"/>
                                <w:bottom w:val="single" w:sz="4" w:space="1" w:color="auto"/>
                                <w:right w:val="single" w:sz="4" w:space="0" w:color="auto"/>
                              </w:pBdr>
                              <w:ind w:right="-30"/>
                            </w:pPr>
                            <w:r>
                              <w:tab/>
                            </w:r>
                            <w:r>
                              <w:tab/>
                            </w:r>
                            <w:r>
                              <w:tab/>
                            </w:r>
                            <w:r>
                              <w:tab/>
                              <w:t>For other hours, see Clubhouse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C374" id="Text Box 469" o:spid="_x0000_s1055" type="#_x0000_t202" style="position:absolute;left:0;text-align:left;margin-left:111.75pt;margin-top:581.25pt;width:426.9pt;height:151.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" filled="f" stroked="f">
                <v:textbox inset="0,0,0,0">
                  <w:txbxContent>
                    <w:p w14:paraId="10775B61" w14:textId="77777777" w:rsidR="00F316A5" w:rsidRDefault="00F316A5" w:rsidP="00665D1A">
                      <w:pPr>
                        <w:pBdr>
                          <w:top w:val="single" w:sz="4" w:space="1" w:color="auto"/>
                          <w:left w:val="single" w:sz="4" w:space="31" w:color="auto"/>
                          <w:bottom w:val="single" w:sz="4" w:space="1" w:color="auto"/>
                          <w:right w:val="single" w:sz="4" w:space="0" w:color="auto"/>
                        </w:pBdr>
                        <w:ind w:right="-30"/>
                        <w:rPr>
                          <w:b/>
                          <w:sz w:val="28"/>
                          <w:szCs w:val="28"/>
                        </w:rPr>
                      </w:pPr>
                    </w:p>
                    <w:p w14:paraId="5ABC72BD" w14:textId="5BE399B5" w:rsidR="00B2589E" w:rsidRDefault="007C2AD2" w:rsidP="00665D1A">
                      <w:pPr>
                        <w:pBdr>
                          <w:top w:val="single" w:sz="4" w:space="1" w:color="auto"/>
                          <w:left w:val="single" w:sz="4" w:space="31" w:color="auto"/>
                          <w:bottom w:val="single" w:sz="4" w:space="1" w:color="auto"/>
                          <w:right w:val="single" w:sz="4" w:space="0" w:color="auto"/>
                        </w:pBdr>
                        <w:ind w:right="-30"/>
                      </w:pPr>
                      <w:r>
                        <w:rPr>
                          <w:b/>
                          <w:sz w:val="28"/>
                          <w:szCs w:val="28"/>
                        </w:rPr>
                        <w:t>SUMMER</w:t>
                      </w:r>
                      <w:r w:rsidR="00B2589E">
                        <w:rPr>
                          <w:b/>
                          <w:sz w:val="28"/>
                          <w:szCs w:val="28"/>
                        </w:rPr>
                        <w:t xml:space="preserve"> CLUBHOUSE HOURS</w:t>
                      </w:r>
                      <w:r w:rsidR="004942F6">
                        <w:rPr>
                          <w:b/>
                          <w:sz w:val="28"/>
                          <w:szCs w:val="28"/>
                        </w:rPr>
                        <w:t xml:space="preserve"> starting Memorial Day</w:t>
                      </w:r>
                      <w:r w:rsidR="00EB0F73">
                        <w:rPr>
                          <w:b/>
                          <w:sz w:val="28"/>
                          <w:szCs w:val="28"/>
                        </w:rPr>
                        <w:t xml:space="preserve"> Weekend</w:t>
                      </w:r>
                    </w:p>
                    <w:p w14:paraId="0A8AA065" w14:textId="77777777" w:rsidR="00B2589E" w:rsidRDefault="00B2589E" w:rsidP="00665D1A">
                      <w:pPr>
                        <w:pBdr>
                          <w:top w:val="single" w:sz="4" w:space="1" w:color="auto"/>
                          <w:left w:val="single" w:sz="4" w:space="31" w:color="auto"/>
                          <w:bottom w:val="single" w:sz="4" w:space="1" w:color="auto"/>
                          <w:right w:val="single" w:sz="4" w:space="0" w:color="auto"/>
                        </w:pBdr>
                        <w:ind w:right="-30"/>
                      </w:pPr>
                    </w:p>
                    <w:p w14:paraId="0337ED1B" w14:textId="12E88886" w:rsidR="00B2589E" w:rsidRDefault="00B2589E" w:rsidP="00665D1A">
                      <w:pPr>
                        <w:pBdr>
                          <w:top w:val="single" w:sz="4" w:space="1" w:color="auto"/>
                          <w:left w:val="single" w:sz="4" w:space="31" w:color="auto"/>
                          <w:bottom w:val="single" w:sz="4" w:space="1" w:color="auto"/>
                          <w:right w:val="single" w:sz="4" w:space="0" w:color="auto"/>
                        </w:pBdr>
                        <w:ind w:right="-30"/>
                      </w:pPr>
                      <w:r>
                        <w:t>Monday through Thurs.</w:t>
                      </w:r>
                      <w:r>
                        <w:tab/>
                      </w:r>
                      <w:r w:rsidR="00EB0F73">
                        <w:t>9 AM to 9 PM</w:t>
                      </w:r>
                    </w:p>
                    <w:p w14:paraId="0F4F86DF" w14:textId="28E43144" w:rsidR="00B2589E" w:rsidRDefault="00F32183" w:rsidP="00665D1A">
                      <w:pPr>
                        <w:pBdr>
                          <w:top w:val="single" w:sz="4" w:space="1" w:color="auto"/>
                          <w:left w:val="single" w:sz="4" w:space="31" w:color="auto"/>
                          <w:bottom w:val="single" w:sz="4" w:space="1" w:color="auto"/>
                          <w:right w:val="single" w:sz="4" w:space="0" w:color="auto"/>
                        </w:pBdr>
                        <w:ind w:right="-30"/>
                      </w:pPr>
                      <w:r>
                        <w:t>Friday</w:t>
                      </w:r>
                      <w:r>
                        <w:tab/>
                      </w:r>
                      <w:r w:rsidR="00EB0F73">
                        <w:t>and Saturday</w:t>
                      </w:r>
                      <w:r w:rsidR="00EB0F73">
                        <w:tab/>
                      </w:r>
                      <w:r w:rsidR="00EB0F73">
                        <w:tab/>
                        <w:t>9 AM to 10 PM</w:t>
                      </w:r>
                    </w:p>
                    <w:p w14:paraId="78F5D0E8" w14:textId="0FADED05" w:rsidR="00F32183" w:rsidRDefault="00F32183" w:rsidP="00665D1A">
                      <w:pPr>
                        <w:pBdr>
                          <w:top w:val="single" w:sz="4" w:space="1" w:color="auto"/>
                          <w:left w:val="single" w:sz="4" w:space="31" w:color="auto"/>
                          <w:bottom w:val="single" w:sz="4" w:space="1" w:color="auto"/>
                          <w:right w:val="single" w:sz="4" w:space="0" w:color="auto"/>
                        </w:pBdr>
                        <w:ind w:right="-30"/>
                      </w:pPr>
                      <w:r>
                        <w:t>Sunday</w:t>
                      </w:r>
                      <w:r>
                        <w:tab/>
                      </w:r>
                      <w:r>
                        <w:tab/>
                      </w:r>
                      <w:r>
                        <w:tab/>
                      </w:r>
                      <w:r w:rsidR="00EB0F73">
                        <w:t>9 AM to 8 PM</w:t>
                      </w:r>
                    </w:p>
                    <w:p w14:paraId="095C4175" w14:textId="77777777" w:rsidR="00F32183" w:rsidRDefault="00F32183" w:rsidP="00665D1A">
                      <w:pPr>
                        <w:pBdr>
                          <w:top w:val="single" w:sz="4" w:space="1" w:color="auto"/>
                          <w:left w:val="single" w:sz="4" w:space="31" w:color="auto"/>
                          <w:bottom w:val="single" w:sz="4" w:space="1" w:color="auto"/>
                          <w:right w:val="single" w:sz="4" w:space="0" w:color="auto"/>
                        </w:pBdr>
                        <w:ind w:right="-30"/>
                      </w:pPr>
                    </w:p>
                    <w:p w14:paraId="3347CBA5" w14:textId="2C82B006" w:rsidR="00F32183" w:rsidRDefault="00F32183" w:rsidP="00665D1A">
                      <w:pPr>
                        <w:pBdr>
                          <w:top w:val="single" w:sz="4" w:space="1" w:color="auto"/>
                          <w:left w:val="single" w:sz="4" w:space="31" w:color="auto"/>
                          <w:bottom w:val="single" w:sz="4" w:space="1" w:color="auto"/>
                          <w:right w:val="single" w:sz="4" w:space="0" w:color="auto"/>
                        </w:pBdr>
                        <w:ind w:right="-30"/>
                      </w:pPr>
                      <w:r w:rsidRPr="00236CCC">
                        <w:rPr>
                          <w:b/>
                        </w:rPr>
                        <w:t>Pool &amp; Boathouse</w:t>
                      </w:r>
                      <w:r>
                        <w:tab/>
                      </w:r>
                      <w:r>
                        <w:tab/>
                      </w:r>
                      <w:r w:rsidR="00EB0F73">
                        <w:t>Friday-Sat-Sun – Noon to 6 PM</w:t>
                      </w:r>
                    </w:p>
                    <w:p w14:paraId="2CA79DAA" w14:textId="0B5C859B" w:rsidR="0014312D" w:rsidRPr="00B2589E" w:rsidRDefault="0014312D" w:rsidP="00665D1A">
                      <w:pPr>
                        <w:pBdr>
                          <w:top w:val="single" w:sz="4" w:space="1" w:color="auto"/>
                          <w:left w:val="single" w:sz="4" w:space="31" w:color="auto"/>
                          <w:bottom w:val="single" w:sz="4" w:space="1" w:color="auto"/>
                          <w:right w:val="single" w:sz="4" w:space="0" w:color="auto"/>
                        </w:pBdr>
                        <w:ind w:right="-30"/>
                      </w:pPr>
                      <w:r>
                        <w:tab/>
                      </w:r>
                      <w:r>
                        <w:tab/>
                      </w:r>
                      <w:r>
                        <w:tab/>
                      </w:r>
                      <w:r>
                        <w:tab/>
                        <w:t>For other hours, see Clubhouse Manager</w:t>
                      </w:r>
                    </w:p>
                  </w:txbxContent>
                </v:textbox>
                <w10:wrap anchorx="page" anchory="page"/>
              </v:shape>
            </w:pict>
          </mc:Fallback>
        </mc:AlternateContent>
      </w:r>
    </w:p>
    <w:p w14:paraId="414CD4A5" w14:textId="342C822F" w:rsidR="00775DC4" w:rsidRDefault="00775DC4" w:rsidP="00EB0F73">
      <w:pPr>
        <w:ind w:left="3600" w:right="0"/>
        <w:rPr>
          <w:noProof/>
        </w:rPr>
      </w:pPr>
    </w:p>
    <w:p w14:paraId="36C15696" w14:textId="7AEA6C1E" w:rsidR="00775DC4" w:rsidRDefault="00775DC4" w:rsidP="00EB0F73">
      <w:pPr>
        <w:ind w:left="3600" w:right="0"/>
        <w:rPr>
          <w:noProof/>
        </w:rPr>
      </w:pPr>
    </w:p>
    <w:p w14:paraId="183629A0" w14:textId="5854E075" w:rsidR="00775DC4" w:rsidRDefault="00775DC4" w:rsidP="00EB0F73">
      <w:pPr>
        <w:ind w:left="3600" w:right="0"/>
        <w:rPr>
          <w:noProof/>
        </w:rPr>
      </w:pPr>
    </w:p>
    <w:p w14:paraId="7FE7247E" w14:textId="3F03E97B" w:rsidR="00775DC4" w:rsidRDefault="00775DC4" w:rsidP="00EB0F73">
      <w:pPr>
        <w:ind w:left="3600" w:right="0"/>
        <w:rPr>
          <w:noProof/>
        </w:rPr>
      </w:pPr>
    </w:p>
    <w:p w14:paraId="1DCC5A20" w14:textId="0865B1DB" w:rsidR="00775DC4" w:rsidRDefault="00775DC4" w:rsidP="00EB0F73">
      <w:pPr>
        <w:ind w:left="3600" w:right="0"/>
        <w:rPr>
          <w:noProof/>
        </w:rPr>
      </w:pPr>
    </w:p>
    <w:p w14:paraId="72B4A96B" w14:textId="293D51BF" w:rsidR="00775DC4" w:rsidRDefault="00775DC4" w:rsidP="00EB0F73">
      <w:pPr>
        <w:ind w:left="3600" w:right="0"/>
        <w:rPr>
          <w:noProof/>
        </w:rPr>
      </w:pPr>
    </w:p>
    <w:p w14:paraId="4811A8CB" w14:textId="1AD4F625" w:rsidR="00775DC4" w:rsidRDefault="00775DC4" w:rsidP="00EB0F73">
      <w:pPr>
        <w:ind w:left="3600" w:right="0"/>
        <w:rPr>
          <w:noProof/>
        </w:rPr>
      </w:pPr>
    </w:p>
    <w:p w14:paraId="5F45CAE9" w14:textId="55F0A59A" w:rsidR="00775DC4" w:rsidRDefault="00775DC4" w:rsidP="00EB0F73">
      <w:pPr>
        <w:ind w:left="3600" w:right="0"/>
        <w:rPr>
          <w:noProof/>
        </w:rPr>
      </w:pPr>
    </w:p>
    <w:p w14:paraId="1D8A88B2" w14:textId="7DEC9BE5" w:rsidR="00775DC4" w:rsidRDefault="00775DC4" w:rsidP="00EB0F73">
      <w:pPr>
        <w:ind w:left="3600" w:right="0"/>
        <w:rPr>
          <w:noProof/>
        </w:rPr>
      </w:pPr>
    </w:p>
    <w:p w14:paraId="40C9FEE1" w14:textId="11184115" w:rsidR="00775DC4" w:rsidRDefault="00775DC4" w:rsidP="00EB0F73">
      <w:pPr>
        <w:ind w:left="3600" w:right="0"/>
        <w:rPr>
          <w:noProof/>
        </w:rPr>
      </w:pPr>
    </w:p>
    <w:p w14:paraId="663EF419" w14:textId="16EF7D51" w:rsidR="00775DC4" w:rsidRDefault="00775DC4" w:rsidP="00EB0F73">
      <w:pPr>
        <w:ind w:left="3600" w:right="0"/>
        <w:rPr>
          <w:noProof/>
        </w:rPr>
      </w:pPr>
    </w:p>
    <w:p w14:paraId="38836B6D" w14:textId="4284E26D" w:rsidR="00775DC4" w:rsidRDefault="00775DC4" w:rsidP="00EB0F73">
      <w:pPr>
        <w:ind w:left="3600" w:right="0"/>
        <w:rPr>
          <w:noProof/>
        </w:rPr>
      </w:pPr>
    </w:p>
    <w:p w14:paraId="04A60771" w14:textId="6542B8B1" w:rsidR="00775DC4" w:rsidRDefault="00F316A5" w:rsidP="00EB0F73">
      <w:pPr>
        <w:ind w:left="3600" w:right="0"/>
        <w:rPr>
          <w:noProof/>
        </w:rPr>
      </w:pPr>
      <w:r>
        <w:rPr>
          <w:noProof/>
        </w:rPr>
        <w:lastRenderedPageBreak/>
        <mc:AlternateContent>
          <mc:Choice Requires="wpg">
            <w:drawing>
              <wp:anchor distT="0" distB="0" distL="114300" distR="114300" simplePos="0" relativeHeight="251677696" behindDoc="0" locked="0" layoutInCell="1" allowOverlap="1" wp14:anchorId="2D8C322C" wp14:editId="06589B00">
                <wp:simplePos x="0" y="0"/>
                <wp:positionH relativeFrom="column">
                  <wp:posOffset>2047875</wp:posOffset>
                </wp:positionH>
                <wp:positionV relativeFrom="page">
                  <wp:posOffset>161925</wp:posOffset>
                </wp:positionV>
                <wp:extent cx="1038225" cy="904875"/>
                <wp:effectExtent l="0" t="0" r="9525" b="9525"/>
                <wp:wrapSquare wrapText="bothSides"/>
                <wp:docPr id="31" name="Group 31"/>
                <wp:cNvGraphicFramePr/>
                <a:graphic xmlns:a="http://schemas.openxmlformats.org/drawingml/2006/main">
                  <a:graphicData uri="http://schemas.microsoft.com/office/word/2010/wordprocessingGroup">
                    <wpg:wgp>
                      <wpg:cNvGrpSpPr/>
                      <wpg:grpSpPr>
                        <a:xfrm>
                          <a:off x="0" y="0"/>
                          <a:ext cx="1038225" cy="904875"/>
                          <a:chOff x="0" y="0"/>
                          <a:chExt cx="2028825" cy="2499995"/>
                        </a:xfrm>
                      </wpg:grpSpPr>
                      <pic:pic xmlns:pic="http://schemas.openxmlformats.org/drawingml/2006/picture">
                        <pic:nvPicPr>
                          <pic:cNvPr id="10" name="Picture 10"/>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0"/>
                              </a:ext>
                            </a:extLst>
                          </a:blip>
                          <a:stretch>
                            <a:fillRect/>
                          </a:stretch>
                        </pic:blipFill>
                        <pic:spPr>
                          <a:xfrm>
                            <a:off x="0" y="0"/>
                            <a:ext cx="2028825" cy="2143125"/>
                          </a:xfrm>
                          <a:prstGeom prst="rect">
                            <a:avLst/>
                          </a:prstGeom>
                        </pic:spPr>
                      </pic:pic>
                      <wps:wsp>
                        <wps:cNvPr id="30" name="Text Box 30"/>
                        <wps:cNvSpPr txBox="1"/>
                        <wps:spPr>
                          <a:xfrm>
                            <a:off x="0" y="2143125"/>
                            <a:ext cx="2028825" cy="356870"/>
                          </a:xfrm>
                          <a:prstGeom prst="rect">
                            <a:avLst/>
                          </a:prstGeom>
                          <a:solidFill>
                            <a:prstClr val="white"/>
                          </a:solidFill>
                          <a:ln>
                            <a:noFill/>
                          </a:ln>
                        </wps:spPr>
                        <wps:txbx>
                          <w:txbxContent>
                            <w:p w14:paraId="2BFC77F1" w14:textId="77777777" w:rsidR="00A668B8" w:rsidRPr="00793718" w:rsidRDefault="00A668B8" w:rsidP="00A668B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8C322C" id="Group 31" o:spid="_x0000_s1056" style="position:absolute;left:0;text-align:left;margin-left:161.25pt;margin-top:12.75pt;width:81.75pt;height:71.25pt;z-index:251677696;mso-position-horizontal-relative:text;mso-position-vertical-relative:page;mso-width-relative:margin;mso-height-relative:margin" coordsize="20288,24999"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">
                <v:shape id="Picture 10" o:spid="_x0000_s1057" type="#_x0000_t75" style="position:absolute;width:20288;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T87EAAAA2wAAAA8AAABkcnMvZG93bnJldi54bWxEj0FLAzEQhe9C/0OYgpdis3oQWZuWtlgj&#10;xUureB4242bpZrIksV399c5B8DbDe/PeN4vVGHp1ppS7yAZu5xUo4ia6jlsD72+7mwdQuSA77COT&#10;gW/KsFpOrhZYu3jhA52PpVUSwrlGA76UodY6N54C5nkciEX7jClgkTW12iW8SHjo9V1V3euAHUuD&#10;x4G2nprT8SsY0NYna+3s6bAJ9rnsZvuP15+9MdfTcf0IqtBY/s1/1y9O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RT87EAAAA2wAAAA8AAAAAAAAAAAAAAAAA&#10;nwIAAGRycy9kb3ducmV2LnhtbFBLBQYAAAAABAAEAPcAAACQAwAAAAA=&#10;">
                  <v:imagedata r:id="rId31" o:title=""/>
                  <v:path arrowok="t"/>
                </v:shape>
                <v:shape id="Text Box 30" o:spid="_x0000_s1058" type="#_x0000_t202" style="position:absolute;top:21431;width:20288;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2BFC77F1" w14:textId="77777777" w:rsidR="00A668B8" w:rsidRPr="00793718" w:rsidRDefault="00A668B8" w:rsidP="00A668B8">
                        <w:pPr>
                          <w:rPr>
                            <w:sz w:val="18"/>
                            <w:szCs w:val="18"/>
                          </w:rPr>
                        </w:pPr>
                      </w:p>
                    </w:txbxContent>
                  </v:textbox>
                </v:shape>
                <w10:wrap type="square" anchory="page"/>
              </v:group>
            </w:pict>
          </mc:Fallback>
        </mc:AlternateContent>
      </w:r>
    </w:p>
    <w:p w14:paraId="4B07A1C7" w14:textId="49232B58" w:rsidR="00775DC4" w:rsidRDefault="00F316A5" w:rsidP="00EB0F73">
      <w:pPr>
        <w:ind w:left="3600" w:right="0"/>
        <w:rPr>
          <w:noProof/>
        </w:rPr>
      </w:pPr>
      <w:r>
        <w:rPr>
          <w:noProof/>
        </w:rPr>
        <mc:AlternateContent>
          <mc:Choice Requires="wps">
            <w:drawing>
              <wp:anchor distT="0" distB="0" distL="114300" distR="114300" simplePos="0" relativeHeight="251668480" behindDoc="0" locked="0" layoutInCell="1" allowOverlap="1" wp14:anchorId="5939D49E" wp14:editId="2C10E43F">
                <wp:simplePos x="0" y="0"/>
                <wp:positionH relativeFrom="column">
                  <wp:posOffset>-104775</wp:posOffset>
                </wp:positionH>
                <wp:positionV relativeFrom="paragraph">
                  <wp:posOffset>108585</wp:posOffset>
                </wp:positionV>
                <wp:extent cx="5886450" cy="8221980"/>
                <wp:effectExtent l="0" t="0" r="19050" b="26670"/>
                <wp:wrapNone/>
                <wp:docPr id="29" name="Text Box 29"/>
                <wp:cNvGraphicFramePr/>
                <a:graphic xmlns:a="http://schemas.openxmlformats.org/drawingml/2006/main">
                  <a:graphicData uri="http://schemas.microsoft.com/office/word/2010/wordprocessingShape">
                    <wps:wsp>
                      <wps:cNvSpPr txBox="1"/>
                      <wps:spPr>
                        <a:xfrm>
                          <a:off x="0" y="0"/>
                          <a:ext cx="5886450" cy="8221980"/>
                        </a:xfrm>
                        <a:prstGeom prst="rect">
                          <a:avLst/>
                        </a:prstGeom>
                        <a:solidFill>
                          <a:schemeClr val="lt1"/>
                        </a:solidFill>
                        <a:ln w="6350">
                          <a:solidFill>
                            <a:prstClr val="black"/>
                          </a:solidFill>
                        </a:ln>
                      </wps:spPr>
                      <wps:txbx>
                        <w:txbxContent>
                          <w:p w14:paraId="5013EC0A" w14:textId="627B3496" w:rsidR="008E5073" w:rsidRPr="00856FF3" w:rsidRDefault="00F316A5" w:rsidP="00F316A5">
                            <w:pPr>
                              <w:rPr>
                                <w:rFonts w:ascii="Times New Roman" w:hAnsi="Times New Roman"/>
                                <w:b/>
                                <w:sz w:val="28"/>
                                <w:szCs w:val="28"/>
                              </w:rPr>
                            </w:pPr>
                            <w:r>
                              <w:rPr>
                                <w:rFonts w:ascii="Times New Roman" w:hAnsi="Times New Roman"/>
                                <w:b/>
                                <w:sz w:val="28"/>
                                <w:szCs w:val="28"/>
                              </w:rPr>
                              <w:t xml:space="preserve">                         </w:t>
                            </w:r>
                            <w:r w:rsidR="007B13BA" w:rsidRPr="00856FF3">
                              <w:rPr>
                                <w:rFonts w:ascii="Times New Roman" w:hAnsi="Times New Roman"/>
                                <w:b/>
                                <w:sz w:val="28"/>
                                <w:szCs w:val="28"/>
                              </w:rPr>
                              <w:t>Let’s Review EFPOA Rules and Regulations</w:t>
                            </w:r>
                          </w:p>
                          <w:p w14:paraId="4280971D" w14:textId="0934179C" w:rsidR="00856FF3" w:rsidRDefault="00856FF3"/>
                          <w:p w14:paraId="2E7A7871" w14:textId="444C1A15" w:rsidR="00856FF3" w:rsidRDefault="00856FF3" w:rsidP="00856FF3">
                            <w:pPr>
                              <w:ind w:right="-78"/>
                              <w:rPr>
                                <w:rFonts w:ascii="Times New Roman" w:hAnsi="Times New Roman"/>
                              </w:rPr>
                            </w:pPr>
                            <w:r>
                              <w:rPr>
                                <w:rFonts w:ascii="Times New Roman" w:hAnsi="Times New Roman"/>
                              </w:rPr>
                              <w:t xml:space="preserve">The last 11 pages of the </w:t>
                            </w:r>
                            <w:r w:rsidRPr="0024686C">
                              <w:rPr>
                                <w:rFonts w:ascii="Times New Roman" w:hAnsi="Times New Roman"/>
                                <w:u w:val="single"/>
                              </w:rPr>
                              <w:t>Guthrie Lakes Property Owners Directory</w:t>
                            </w:r>
                            <w:r>
                              <w:rPr>
                                <w:rFonts w:ascii="Times New Roman" w:hAnsi="Times New Roman"/>
                              </w:rPr>
                              <w:t xml:space="preserve"> always includes </w:t>
                            </w:r>
                            <w:r w:rsidR="00CC0350">
                              <w:rPr>
                                <w:rFonts w:ascii="Times New Roman" w:hAnsi="Times New Roman"/>
                              </w:rPr>
                              <w:t>the entire Rules &amp; Regulations</w:t>
                            </w:r>
                            <w:r>
                              <w:rPr>
                                <w:rFonts w:ascii="Times New Roman" w:hAnsi="Times New Roman"/>
                              </w:rPr>
                              <w:t xml:space="preserve"> </w:t>
                            </w:r>
                            <w:r w:rsidR="0024686C">
                              <w:rPr>
                                <w:rFonts w:ascii="Times New Roman" w:hAnsi="Times New Roman"/>
                              </w:rPr>
                              <w:t>document</w:t>
                            </w:r>
                            <w:r>
                              <w:rPr>
                                <w:rFonts w:ascii="Times New Roman" w:hAnsi="Times New Roman"/>
                              </w:rPr>
                              <w:t>. With summer approaching and more outdoor activities occurring, let’s review some of the basic rules that some residents have forgotten.</w:t>
                            </w:r>
                          </w:p>
                          <w:p w14:paraId="465FE59C" w14:textId="67F87733" w:rsidR="00856FF3" w:rsidRDefault="00856FF3" w:rsidP="00856FF3">
                            <w:pPr>
                              <w:ind w:right="-78"/>
                              <w:rPr>
                                <w:rFonts w:ascii="Times New Roman" w:hAnsi="Times New Roman"/>
                              </w:rPr>
                            </w:pPr>
                          </w:p>
                          <w:p w14:paraId="4201BE16" w14:textId="7EAD74A7" w:rsidR="00856FF3" w:rsidRDefault="00856FF3" w:rsidP="00856FF3">
                            <w:pPr>
                              <w:pStyle w:val="ListParagraph"/>
                              <w:numPr>
                                <w:ilvl w:val="0"/>
                                <w:numId w:val="43"/>
                              </w:numPr>
                              <w:ind w:right="-78"/>
                              <w:rPr>
                                <w:rFonts w:ascii="Times New Roman" w:hAnsi="Times New Roman"/>
                              </w:rPr>
                            </w:pPr>
                            <w:r w:rsidRPr="00856FF3">
                              <w:rPr>
                                <w:rFonts w:ascii="Times New Roman" w:hAnsi="Times New Roman"/>
                                <w:u w:val="single"/>
                              </w:rPr>
                              <w:t>Who has been shooting in the neighborhood</w:t>
                            </w:r>
                            <w:r>
                              <w:rPr>
                                <w:rFonts w:ascii="Times New Roman" w:hAnsi="Times New Roman"/>
                              </w:rPr>
                              <w:t xml:space="preserve">?? Under General Regulations #2 it clearly states that “hunting, trapping, and the discharge of firearms or any other weapon” are prohibited. Archery ranges on your own property are allowed if the range has been approved by the </w:t>
                            </w:r>
                            <w:r w:rsidR="009D2631">
                              <w:rPr>
                                <w:rFonts w:ascii="Times New Roman" w:hAnsi="Times New Roman"/>
                              </w:rPr>
                              <w:t xml:space="preserve">EFPOA </w:t>
                            </w:r>
                            <w:r>
                              <w:rPr>
                                <w:rFonts w:ascii="Times New Roman" w:hAnsi="Times New Roman"/>
                              </w:rPr>
                              <w:t>Manager.</w:t>
                            </w:r>
                          </w:p>
                          <w:p w14:paraId="5F61173D" w14:textId="33CD7698" w:rsidR="00E20ECD" w:rsidRDefault="001D3428" w:rsidP="00E20ECD">
                            <w:pPr>
                              <w:pStyle w:val="ListParagraph"/>
                              <w:numPr>
                                <w:ilvl w:val="1"/>
                                <w:numId w:val="43"/>
                              </w:numPr>
                              <w:ind w:right="-78"/>
                              <w:rPr>
                                <w:rFonts w:ascii="Times New Roman" w:hAnsi="Times New Roman"/>
                              </w:rPr>
                            </w:pPr>
                            <w:r>
                              <w:rPr>
                                <w:rFonts w:ascii="Times New Roman" w:hAnsi="Times New Roman"/>
                                <w:u w:val="single"/>
                              </w:rPr>
                              <w:t xml:space="preserve">FYI: </w:t>
                            </w:r>
                            <w:r w:rsidR="00E20ECD">
                              <w:rPr>
                                <w:rFonts w:ascii="Times New Roman" w:hAnsi="Times New Roman"/>
                                <w:u w:val="single"/>
                              </w:rPr>
                              <w:t xml:space="preserve">Michigan Hunting </w:t>
                            </w:r>
                            <w:r w:rsidR="00E20ECD">
                              <w:rPr>
                                <w:rFonts w:ascii="Times New Roman" w:hAnsi="Times New Roman"/>
                              </w:rPr>
                              <w:t>rules state on pg. 16 that “no hunting with a firearm is allowed within 450 ft. of an occupied building.”</w:t>
                            </w:r>
                          </w:p>
                          <w:p w14:paraId="4A6DC430" w14:textId="77777777" w:rsidR="006E23DB" w:rsidRDefault="006E23DB" w:rsidP="006E23DB">
                            <w:pPr>
                              <w:pStyle w:val="ListParagraph"/>
                              <w:ind w:right="-78"/>
                              <w:rPr>
                                <w:rFonts w:ascii="Times New Roman" w:hAnsi="Times New Roman"/>
                              </w:rPr>
                            </w:pPr>
                          </w:p>
                          <w:p w14:paraId="1F746905" w14:textId="2494CB7D" w:rsidR="006E23DB" w:rsidRDefault="00856FF3" w:rsidP="006E23DB">
                            <w:pPr>
                              <w:pStyle w:val="ListParagraph"/>
                              <w:numPr>
                                <w:ilvl w:val="0"/>
                                <w:numId w:val="43"/>
                              </w:numPr>
                              <w:ind w:right="-78"/>
                              <w:rPr>
                                <w:rFonts w:ascii="Times New Roman" w:hAnsi="Times New Roman"/>
                              </w:rPr>
                            </w:pPr>
                            <w:r w:rsidRPr="00BF2399">
                              <w:rPr>
                                <w:rFonts w:ascii="Times New Roman" w:hAnsi="Times New Roman"/>
                                <w:u w:val="single"/>
                              </w:rPr>
                              <w:t>What are the rules for garbage/trash pick-up</w:t>
                            </w:r>
                            <w:r>
                              <w:rPr>
                                <w:rFonts w:ascii="Times New Roman" w:hAnsi="Times New Roman"/>
                              </w:rPr>
                              <w:t>? Under General Regulations #4,</w:t>
                            </w:r>
                            <w:r w:rsidR="009F458A">
                              <w:rPr>
                                <w:rFonts w:ascii="Times New Roman" w:hAnsi="Times New Roman"/>
                              </w:rPr>
                              <w:t xml:space="preserve"> </w:t>
                            </w:r>
                            <w:r w:rsidR="00BF2399">
                              <w:rPr>
                                <w:rFonts w:ascii="Times New Roman" w:hAnsi="Times New Roman"/>
                              </w:rPr>
                              <w:t xml:space="preserve">garbage and rubbish </w:t>
                            </w:r>
                            <w:r w:rsidR="00DB2A41">
                              <w:rPr>
                                <w:rFonts w:ascii="Times New Roman" w:hAnsi="Times New Roman"/>
                              </w:rPr>
                              <w:t xml:space="preserve">are </w:t>
                            </w:r>
                            <w:r w:rsidR="00BF2399">
                              <w:rPr>
                                <w:rFonts w:ascii="Times New Roman" w:hAnsi="Times New Roman"/>
                              </w:rPr>
                              <w:t xml:space="preserve">collected every Wednesday must be in animal-proof sealed containers, and only put out the night before; if not home to do this, ask a neighbor to help you </w:t>
                            </w:r>
                            <w:proofErr w:type="gramStart"/>
                            <w:r w:rsidR="00BF2399">
                              <w:rPr>
                                <w:rFonts w:ascii="Times New Roman" w:hAnsi="Times New Roman"/>
                              </w:rPr>
                              <w:t>out</w:t>
                            </w:r>
                            <w:proofErr w:type="gramEnd"/>
                            <w:r w:rsidR="00BF2399">
                              <w:rPr>
                                <w:rFonts w:ascii="Times New Roman" w:hAnsi="Times New Roman"/>
                              </w:rPr>
                              <w:t>.</w:t>
                            </w:r>
                            <w:r w:rsidR="0024686C">
                              <w:rPr>
                                <w:rFonts w:ascii="Times New Roman" w:hAnsi="Times New Roman"/>
                              </w:rPr>
                              <w:t xml:space="preserve"> </w:t>
                            </w:r>
                            <w:r w:rsidR="00A668B8">
                              <w:rPr>
                                <w:rFonts w:ascii="Times New Roman" w:hAnsi="Times New Roman"/>
                              </w:rPr>
                              <w:t>Containers must be taken in the next day… not left out for days and day</w:t>
                            </w:r>
                            <w:r w:rsidR="00D36823">
                              <w:rPr>
                                <w:rFonts w:ascii="Times New Roman" w:hAnsi="Times New Roman"/>
                              </w:rPr>
                              <w:t>s</w:t>
                            </w:r>
                            <w:r w:rsidR="00A668B8">
                              <w:rPr>
                                <w:rFonts w:ascii="Times New Roman" w:hAnsi="Times New Roman"/>
                              </w:rPr>
                              <w:t xml:space="preserve">. </w:t>
                            </w:r>
                            <w:r w:rsidR="0024686C">
                              <w:rPr>
                                <w:rFonts w:ascii="Times New Roman" w:hAnsi="Times New Roman"/>
                              </w:rPr>
                              <w:t>On</w:t>
                            </w:r>
                            <w:r w:rsidR="00A668B8">
                              <w:rPr>
                                <w:rFonts w:ascii="Times New Roman" w:hAnsi="Times New Roman"/>
                              </w:rPr>
                              <w:t xml:space="preserve">ly </w:t>
                            </w:r>
                            <w:r w:rsidR="00A668B8" w:rsidRPr="00A668B8">
                              <w:rPr>
                                <w:rFonts w:ascii="Times New Roman" w:hAnsi="Times New Roman"/>
                                <w:u w:val="single"/>
                              </w:rPr>
                              <w:t>one</w:t>
                            </w:r>
                            <w:r w:rsidR="0024686C" w:rsidRPr="00A668B8">
                              <w:rPr>
                                <w:rFonts w:ascii="Times New Roman" w:hAnsi="Times New Roman"/>
                                <w:u w:val="single"/>
                              </w:rPr>
                              <w:t xml:space="preserve"> large item</w:t>
                            </w:r>
                            <w:r w:rsidR="0024686C">
                              <w:rPr>
                                <w:rFonts w:ascii="Times New Roman" w:hAnsi="Times New Roman"/>
                              </w:rPr>
                              <w:t xml:space="preserve"> (i.e., </w:t>
                            </w:r>
                            <w:r w:rsidR="00CC0350">
                              <w:rPr>
                                <w:rFonts w:ascii="Times New Roman" w:hAnsi="Times New Roman"/>
                              </w:rPr>
                              <w:t>a couch</w:t>
                            </w:r>
                            <w:r w:rsidR="0024686C">
                              <w:rPr>
                                <w:rFonts w:ascii="Times New Roman" w:hAnsi="Times New Roman"/>
                              </w:rPr>
                              <w:t xml:space="preserve"> or </w:t>
                            </w:r>
                            <w:r w:rsidR="001F7227">
                              <w:rPr>
                                <w:rFonts w:ascii="Times New Roman" w:hAnsi="Times New Roman"/>
                              </w:rPr>
                              <w:t>bed</w:t>
                            </w:r>
                            <w:r w:rsidR="0024686C">
                              <w:rPr>
                                <w:rFonts w:ascii="Times New Roman" w:hAnsi="Times New Roman"/>
                              </w:rPr>
                              <w:t>) can be left</w:t>
                            </w:r>
                            <w:r w:rsidR="009D2631">
                              <w:rPr>
                                <w:rFonts w:ascii="Times New Roman" w:hAnsi="Times New Roman"/>
                              </w:rPr>
                              <w:t xml:space="preserve"> for pick-up</w:t>
                            </w:r>
                            <w:r w:rsidR="0024686C">
                              <w:rPr>
                                <w:rFonts w:ascii="Times New Roman" w:hAnsi="Times New Roman"/>
                              </w:rPr>
                              <w:t xml:space="preserve"> </w:t>
                            </w:r>
                            <w:r w:rsidR="0024686C" w:rsidRPr="00A668B8">
                              <w:rPr>
                                <w:rFonts w:ascii="Times New Roman" w:hAnsi="Times New Roman"/>
                                <w:u w:val="single"/>
                              </w:rPr>
                              <w:t xml:space="preserve">each </w:t>
                            </w:r>
                            <w:r w:rsidR="00A668B8" w:rsidRPr="00A668B8">
                              <w:rPr>
                                <w:rFonts w:ascii="Times New Roman" w:hAnsi="Times New Roman"/>
                                <w:u w:val="single"/>
                              </w:rPr>
                              <w:t>month</w:t>
                            </w:r>
                            <w:r w:rsidR="0024686C">
                              <w:rPr>
                                <w:rFonts w:ascii="Times New Roman" w:hAnsi="Times New Roman"/>
                              </w:rPr>
                              <w:t>.</w:t>
                            </w:r>
                          </w:p>
                          <w:p w14:paraId="3A6EE401" w14:textId="7D9BB4B4" w:rsidR="00A668B8" w:rsidRDefault="00A668B8" w:rsidP="00D36823">
                            <w:pPr>
                              <w:ind w:left="6480" w:right="-1518"/>
                              <w:rPr>
                                <w:rFonts w:ascii="Times New Roman" w:hAnsi="Times New Roman"/>
                              </w:rPr>
                            </w:pPr>
                          </w:p>
                          <w:p w14:paraId="38F8F7A4" w14:textId="339B586A" w:rsidR="00A668B8" w:rsidRDefault="001F7227" w:rsidP="001F7227">
                            <w:pPr>
                              <w:ind w:left="1440" w:right="-78" w:firstLine="720"/>
                              <w:rPr>
                                <w:rFonts w:ascii="Times New Roman" w:hAnsi="Times New Roman"/>
                              </w:rPr>
                            </w:pPr>
                            <w:r>
                              <w:rPr>
                                <w:rFonts w:ascii="Times New Roman" w:hAnsi="Times New Roman"/>
                                <w:noProof/>
                              </w:rPr>
                              <w:drawing>
                                <wp:inline distT="0" distB="0" distL="0" distR="0" wp14:anchorId="22D24F97" wp14:editId="73F2599A">
                                  <wp:extent cx="2994660" cy="1181100"/>
                                  <wp:effectExtent l="0" t="0" r="0" b="0"/>
                                  <wp:docPr id="376" name="th?u=http%3a%2f%2ffarm1.staticflickr.com%2f162%2f369205147_67e68f02db_o_d.jpg&amp;ehk=4Xg2JvGGEOSpukxMw2WtNQ&amp;r=0&amp;pid=OfficeInsert"/>
                                  <wp:cNvGraphicFramePr/>
                                  <a:graphic xmlns:a="http://schemas.openxmlformats.org/drawingml/2006/main">
                                    <a:graphicData uri="http://schemas.openxmlformats.org/drawingml/2006/picture">
                                      <pic:pic xmlns:pic="http://schemas.openxmlformats.org/drawingml/2006/picture">
                                        <pic:nvPicPr>
                                          <pic:cNvPr id="365" name="th?u=http%3a%2f%2ffarm1.staticflickr.com%2f162%2f369205147_67e68f02db_o_d.jpg&amp;ehk=4Xg2JvGGEOSpukxMw2WtNQ&amp;r=0&amp;pid=OfficeInsert"/>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6"/>
                                              </a:ext>
                                            </a:extLst>
                                          </a:blip>
                                          <a:stretch>
                                            <a:fillRect/>
                                          </a:stretch>
                                        </pic:blipFill>
                                        <pic:spPr>
                                          <a:xfrm>
                                            <a:off x="0" y="0"/>
                                            <a:ext cx="3954701" cy="1559742"/>
                                          </a:xfrm>
                                          <a:prstGeom prst="rect">
                                            <a:avLst/>
                                          </a:prstGeom>
                                        </pic:spPr>
                                      </pic:pic>
                                    </a:graphicData>
                                  </a:graphic>
                                </wp:inline>
                              </w:drawing>
                            </w:r>
                          </w:p>
                          <w:p w14:paraId="56489E9B" w14:textId="3AF9859D" w:rsidR="00A668B8" w:rsidRDefault="00A668B8" w:rsidP="006E23DB">
                            <w:pPr>
                              <w:ind w:right="-78"/>
                              <w:rPr>
                                <w:rFonts w:ascii="Times New Roman" w:hAnsi="Times New Roman"/>
                              </w:rPr>
                            </w:pPr>
                          </w:p>
                          <w:p w14:paraId="1187A1B1" w14:textId="1B52CBFC" w:rsidR="00A668B8" w:rsidRDefault="00A668B8" w:rsidP="006E23DB">
                            <w:pPr>
                              <w:ind w:right="-78"/>
                              <w:rPr>
                                <w:rFonts w:ascii="Times New Roman" w:hAnsi="Times New Roman"/>
                              </w:rPr>
                            </w:pPr>
                          </w:p>
                          <w:p w14:paraId="1A2D8DF0" w14:textId="670C118C" w:rsidR="006E23DB" w:rsidRDefault="00BF2399" w:rsidP="006E23DB">
                            <w:pPr>
                              <w:pStyle w:val="ListParagraph"/>
                              <w:numPr>
                                <w:ilvl w:val="0"/>
                                <w:numId w:val="43"/>
                              </w:numPr>
                              <w:ind w:right="-78"/>
                              <w:rPr>
                                <w:rFonts w:ascii="Times New Roman" w:hAnsi="Times New Roman"/>
                              </w:rPr>
                            </w:pPr>
                            <w:r w:rsidRPr="00BF2399">
                              <w:rPr>
                                <w:rFonts w:ascii="Times New Roman" w:hAnsi="Times New Roman"/>
                                <w:u w:val="single"/>
                              </w:rPr>
                              <w:t>How messy is your yard??</w:t>
                            </w:r>
                            <w:r>
                              <w:rPr>
                                <w:rFonts w:ascii="Times New Roman" w:hAnsi="Times New Roman"/>
                              </w:rPr>
                              <w:t xml:space="preserve"> Under General Regulations #11 it states that owners are required to maintain their lots in a “clean and attractive state” as interpreted by the Manager. If violated, warned and not corrected, an owner will </w:t>
                            </w:r>
                            <w:r w:rsidR="00A668B8">
                              <w:rPr>
                                <w:rFonts w:ascii="Times New Roman" w:hAnsi="Times New Roman"/>
                              </w:rPr>
                              <w:t xml:space="preserve">lose their good standing with EFPOA (not be able to use ANY amenities, i.e., swimming pool or clubhouse) and will </w:t>
                            </w:r>
                            <w:r>
                              <w:rPr>
                                <w:rFonts w:ascii="Times New Roman" w:hAnsi="Times New Roman"/>
                              </w:rPr>
                              <w:t xml:space="preserve">be </w:t>
                            </w:r>
                            <w:r w:rsidR="00A668B8">
                              <w:rPr>
                                <w:rFonts w:ascii="Times New Roman" w:hAnsi="Times New Roman"/>
                              </w:rPr>
                              <w:t xml:space="preserve">reported to Otsego County. After an official county warning, a ticket will be issued if </w:t>
                            </w:r>
                            <w:proofErr w:type="spellStart"/>
                            <w:r w:rsidR="00A668B8">
                              <w:rPr>
                                <w:rFonts w:ascii="Times New Roman" w:hAnsi="Times New Roman"/>
                              </w:rPr>
                              <w:t>clean up</w:t>
                            </w:r>
                            <w:proofErr w:type="spellEnd"/>
                            <w:r w:rsidR="00A668B8">
                              <w:rPr>
                                <w:rFonts w:ascii="Times New Roman" w:hAnsi="Times New Roman"/>
                              </w:rPr>
                              <w:t xml:space="preserve"> is not accomplished.</w:t>
                            </w:r>
                          </w:p>
                          <w:p w14:paraId="550A096A" w14:textId="77777777" w:rsidR="001F7227" w:rsidRPr="001F7227" w:rsidRDefault="001F7227" w:rsidP="001F7227">
                            <w:pPr>
                              <w:pStyle w:val="ListParagraph"/>
                              <w:ind w:right="-78"/>
                              <w:rPr>
                                <w:rFonts w:ascii="Times New Roman" w:hAnsi="Times New Roman"/>
                              </w:rPr>
                            </w:pPr>
                          </w:p>
                          <w:p w14:paraId="5FE48777" w14:textId="71F5E419" w:rsidR="00BF2399" w:rsidRDefault="00BF2399" w:rsidP="00856FF3">
                            <w:pPr>
                              <w:pStyle w:val="ListParagraph"/>
                              <w:numPr>
                                <w:ilvl w:val="0"/>
                                <w:numId w:val="43"/>
                              </w:numPr>
                              <w:ind w:right="-78"/>
                              <w:rPr>
                                <w:rFonts w:ascii="Times New Roman" w:hAnsi="Times New Roman"/>
                              </w:rPr>
                            </w:pPr>
                            <w:r>
                              <w:rPr>
                                <w:rFonts w:ascii="Times New Roman" w:hAnsi="Times New Roman"/>
                                <w:u w:val="single"/>
                              </w:rPr>
                              <w:t>How fast are you driving around our neighborhood</w:t>
                            </w:r>
                            <w:r>
                              <w:rPr>
                                <w:rFonts w:ascii="Times New Roman" w:hAnsi="Times New Roman"/>
                              </w:rPr>
                              <w:t xml:space="preserve">? For the safety and well-being of bikers, walkers and children, a speed limit of no more than </w:t>
                            </w:r>
                            <w:r w:rsidRPr="006E23DB">
                              <w:rPr>
                                <w:rFonts w:ascii="Times New Roman" w:hAnsi="Times New Roman"/>
                                <w:u w:val="single"/>
                              </w:rPr>
                              <w:t>25 miles an hour is advised</w:t>
                            </w:r>
                            <w:r>
                              <w:rPr>
                                <w:rFonts w:ascii="Times New Roman" w:hAnsi="Times New Roman"/>
                              </w:rPr>
                              <w:t>.</w:t>
                            </w:r>
                          </w:p>
                          <w:p w14:paraId="3A2D2191" w14:textId="16FA75A9" w:rsidR="0024686C" w:rsidRDefault="0024686C" w:rsidP="00783A28">
                            <w:pPr>
                              <w:ind w:left="2160" w:firstLine="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9D49E" id="Text Box 29" o:spid="_x0000_s1059" type="#_x0000_t202" style="position:absolute;left:0;text-align:left;margin-left:-8.25pt;margin-top:8.55pt;width:463.5pt;height:64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" fillcolor="white [3201]" strokeweight=".5pt">
                <v:textbox>
                  <w:txbxContent>
                    <w:p w14:paraId="5013EC0A" w14:textId="627B3496" w:rsidR="008E5073" w:rsidRPr="00856FF3" w:rsidRDefault="00F316A5" w:rsidP="00F316A5">
                      <w:pPr>
                        <w:rPr>
                          <w:rFonts w:ascii="Times New Roman" w:hAnsi="Times New Roman"/>
                          <w:b/>
                          <w:sz w:val="28"/>
                          <w:szCs w:val="28"/>
                        </w:rPr>
                      </w:pPr>
                      <w:r>
                        <w:rPr>
                          <w:rFonts w:ascii="Times New Roman" w:hAnsi="Times New Roman"/>
                          <w:b/>
                          <w:sz w:val="28"/>
                          <w:szCs w:val="28"/>
                        </w:rPr>
                        <w:t xml:space="preserve">                         </w:t>
                      </w:r>
                      <w:r w:rsidR="007B13BA" w:rsidRPr="00856FF3">
                        <w:rPr>
                          <w:rFonts w:ascii="Times New Roman" w:hAnsi="Times New Roman"/>
                          <w:b/>
                          <w:sz w:val="28"/>
                          <w:szCs w:val="28"/>
                        </w:rPr>
                        <w:t>Let’s Review EFPOA Rules and Regulations</w:t>
                      </w:r>
                    </w:p>
                    <w:p w14:paraId="4280971D" w14:textId="0934179C" w:rsidR="00856FF3" w:rsidRDefault="00856FF3"/>
                    <w:p w14:paraId="2E7A7871" w14:textId="444C1A15" w:rsidR="00856FF3" w:rsidRDefault="00856FF3" w:rsidP="00856FF3">
                      <w:pPr>
                        <w:ind w:right="-78"/>
                        <w:rPr>
                          <w:rFonts w:ascii="Times New Roman" w:hAnsi="Times New Roman"/>
                        </w:rPr>
                      </w:pPr>
                      <w:r>
                        <w:rPr>
                          <w:rFonts w:ascii="Times New Roman" w:hAnsi="Times New Roman"/>
                        </w:rPr>
                        <w:t xml:space="preserve">The last 11 pages of the </w:t>
                      </w:r>
                      <w:r w:rsidRPr="0024686C">
                        <w:rPr>
                          <w:rFonts w:ascii="Times New Roman" w:hAnsi="Times New Roman"/>
                          <w:u w:val="single"/>
                        </w:rPr>
                        <w:t>Guthrie Lakes Property Owners Directory</w:t>
                      </w:r>
                      <w:r>
                        <w:rPr>
                          <w:rFonts w:ascii="Times New Roman" w:hAnsi="Times New Roman"/>
                        </w:rPr>
                        <w:t xml:space="preserve"> always includes </w:t>
                      </w:r>
                      <w:r w:rsidR="00CC0350">
                        <w:rPr>
                          <w:rFonts w:ascii="Times New Roman" w:hAnsi="Times New Roman"/>
                        </w:rPr>
                        <w:t>the entire Rules &amp; Regulations</w:t>
                      </w:r>
                      <w:r>
                        <w:rPr>
                          <w:rFonts w:ascii="Times New Roman" w:hAnsi="Times New Roman"/>
                        </w:rPr>
                        <w:t xml:space="preserve"> </w:t>
                      </w:r>
                      <w:r w:rsidR="0024686C">
                        <w:rPr>
                          <w:rFonts w:ascii="Times New Roman" w:hAnsi="Times New Roman"/>
                        </w:rPr>
                        <w:t>document</w:t>
                      </w:r>
                      <w:r>
                        <w:rPr>
                          <w:rFonts w:ascii="Times New Roman" w:hAnsi="Times New Roman"/>
                        </w:rPr>
                        <w:t>. With summer approaching and more outdoor activities occurring, let’s review some of the basic rules that some residents have forgotten.</w:t>
                      </w:r>
                    </w:p>
                    <w:p w14:paraId="465FE59C" w14:textId="67F87733" w:rsidR="00856FF3" w:rsidRDefault="00856FF3" w:rsidP="00856FF3">
                      <w:pPr>
                        <w:ind w:right="-78"/>
                        <w:rPr>
                          <w:rFonts w:ascii="Times New Roman" w:hAnsi="Times New Roman"/>
                        </w:rPr>
                      </w:pPr>
                    </w:p>
                    <w:p w14:paraId="4201BE16" w14:textId="7EAD74A7" w:rsidR="00856FF3" w:rsidRDefault="00856FF3" w:rsidP="00856FF3">
                      <w:pPr>
                        <w:pStyle w:val="ListParagraph"/>
                        <w:numPr>
                          <w:ilvl w:val="0"/>
                          <w:numId w:val="43"/>
                        </w:numPr>
                        <w:ind w:right="-78"/>
                        <w:rPr>
                          <w:rFonts w:ascii="Times New Roman" w:hAnsi="Times New Roman"/>
                        </w:rPr>
                      </w:pPr>
                      <w:r w:rsidRPr="00856FF3">
                        <w:rPr>
                          <w:rFonts w:ascii="Times New Roman" w:hAnsi="Times New Roman"/>
                          <w:u w:val="single"/>
                        </w:rPr>
                        <w:t>Who has been shooting in the neighborhood</w:t>
                      </w:r>
                      <w:r>
                        <w:rPr>
                          <w:rFonts w:ascii="Times New Roman" w:hAnsi="Times New Roman"/>
                        </w:rPr>
                        <w:t xml:space="preserve">?? Under General Regulations #2 it clearly states that “hunting, trapping, and the discharge of firearms or any other weapon” are prohibited. Archery ranges on your own property are allowed if the range has been approved by the </w:t>
                      </w:r>
                      <w:r w:rsidR="009D2631">
                        <w:rPr>
                          <w:rFonts w:ascii="Times New Roman" w:hAnsi="Times New Roman"/>
                        </w:rPr>
                        <w:t xml:space="preserve">EFPOA </w:t>
                      </w:r>
                      <w:r>
                        <w:rPr>
                          <w:rFonts w:ascii="Times New Roman" w:hAnsi="Times New Roman"/>
                        </w:rPr>
                        <w:t>Manager.</w:t>
                      </w:r>
                    </w:p>
                    <w:p w14:paraId="5F61173D" w14:textId="33CD7698" w:rsidR="00E20ECD" w:rsidRDefault="001D3428" w:rsidP="00E20ECD">
                      <w:pPr>
                        <w:pStyle w:val="ListParagraph"/>
                        <w:numPr>
                          <w:ilvl w:val="1"/>
                          <w:numId w:val="43"/>
                        </w:numPr>
                        <w:ind w:right="-78"/>
                        <w:rPr>
                          <w:rFonts w:ascii="Times New Roman" w:hAnsi="Times New Roman"/>
                        </w:rPr>
                      </w:pPr>
                      <w:r>
                        <w:rPr>
                          <w:rFonts w:ascii="Times New Roman" w:hAnsi="Times New Roman"/>
                          <w:u w:val="single"/>
                        </w:rPr>
                        <w:t xml:space="preserve">FYI: </w:t>
                      </w:r>
                      <w:r w:rsidR="00E20ECD">
                        <w:rPr>
                          <w:rFonts w:ascii="Times New Roman" w:hAnsi="Times New Roman"/>
                          <w:u w:val="single"/>
                        </w:rPr>
                        <w:t xml:space="preserve">Michigan Hunting </w:t>
                      </w:r>
                      <w:r w:rsidR="00E20ECD">
                        <w:rPr>
                          <w:rFonts w:ascii="Times New Roman" w:hAnsi="Times New Roman"/>
                        </w:rPr>
                        <w:t>rules state on pg. 16 that “no hunting with a firearm is allowed within 450 ft. of an occupied building.”</w:t>
                      </w:r>
                    </w:p>
                    <w:p w14:paraId="4A6DC430" w14:textId="77777777" w:rsidR="006E23DB" w:rsidRDefault="006E23DB" w:rsidP="006E23DB">
                      <w:pPr>
                        <w:pStyle w:val="ListParagraph"/>
                        <w:ind w:right="-78"/>
                        <w:rPr>
                          <w:rFonts w:ascii="Times New Roman" w:hAnsi="Times New Roman"/>
                        </w:rPr>
                      </w:pPr>
                    </w:p>
                    <w:p w14:paraId="1F746905" w14:textId="2494CB7D" w:rsidR="006E23DB" w:rsidRDefault="00856FF3" w:rsidP="006E23DB">
                      <w:pPr>
                        <w:pStyle w:val="ListParagraph"/>
                        <w:numPr>
                          <w:ilvl w:val="0"/>
                          <w:numId w:val="43"/>
                        </w:numPr>
                        <w:ind w:right="-78"/>
                        <w:rPr>
                          <w:rFonts w:ascii="Times New Roman" w:hAnsi="Times New Roman"/>
                        </w:rPr>
                      </w:pPr>
                      <w:r w:rsidRPr="00BF2399">
                        <w:rPr>
                          <w:rFonts w:ascii="Times New Roman" w:hAnsi="Times New Roman"/>
                          <w:u w:val="single"/>
                        </w:rPr>
                        <w:t>What are the rules for garbage/trash pick-up</w:t>
                      </w:r>
                      <w:r>
                        <w:rPr>
                          <w:rFonts w:ascii="Times New Roman" w:hAnsi="Times New Roman"/>
                        </w:rPr>
                        <w:t>? Under General Regulations #4,</w:t>
                      </w:r>
                      <w:r w:rsidR="009F458A">
                        <w:rPr>
                          <w:rFonts w:ascii="Times New Roman" w:hAnsi="Times New Roman"/>
                        </w:rPr>
                        <w:t xml:space="preserve"> </w:t>
                      </w:r>
                      <w:r w:rsidR="00BF2399">
                        <w:rPr>
                          <w:rFonts w:ascii="Times New Roman" w:hAnsi="Times New Roman"/>
                        </w:rPr>
                        <w:t xml:space="preserve">garbage and rubbish </w:t>
                      </w:r>
                      <w:r w:rsidR="00DB2A41">
                        <w:rPr>
                          <w:rFonts w:ascii="Times New Roman" w:hAnsi="Times New Roman"/>
                        </w:rPr>
                        <w:t xml:space="preserve">are </w:t>
                      </w:r>
                      <w:r w:rsidR="00BF2399">
                        <w:rPr>
                          <w:rFonts w:ascii="Times New Roman" w:hAnsi="Times New Roman"/>
                        </w:rPr>
                        <w:t xml:space="preserve">collected every Wednesday must be in animal-proof sealed containers, and only put out the night before; if not home to do this, ask a neighbor to help you </w:t>
                      </w:r>
                      <w:proofErr w:type="gramStart"/>
                      <w:r w:rsidR="00BF2399">
                        <w:rPr>
                          <w:rFonts w:ascii="Times New Roman" w:hAnsi="Times New Roman"/>
                        </w:rPr>
                        <w:t>out</w:t>
                      </w:r>
                      <w:proofErr w:type="gramEnd"/>
                      <w:r w:rsidR="00BF2399">
                        <w:rPr>
                          <w:rFonts w:ascii="Times New Roman" w:hAnsi="Times New Roman"/>
                        </w:rPr>
                        <w:t>.</w:t>
                      </w:r>
                      <w:r w:rsidR="0024686C">
                        <w:rPr>
                          <w:rFonts w:ascii="Times New Roman" w:hAnsi="Times New Roman"/>
                        </w:rPr>
                        <w:t xml:space="preserve"> </w:t>
                      </w:r>
                      <w:r w:rsidR="00A668B8">
                        <w:rPr>
                          <w:rFonts w:ascii="Times New Roman" w:hAnsi="Times New Roman"/>
                        </w:rPr>
                        <w:t>Containers must be taken in the next day… not left out for days and day</w:t>
                      </w:r>
                      <w:r w:rsidR="00D36823">
                        <w:rPr>
                          <w:rFonts w:ascii="Times New Roman" w:hAnsi="Times New Roman"/>
                        </w:rPr>
                        <w:t>s</w:t>
                      </w:r>
                      <w:r w:rsidR="00A668B8">
                        <w:rPr>
                          <w:rFonts w:ascii="Times New Roman" w:hAnsi="Times New Roman"/>
                        </w:rPr>
                        <w:t xml:space="preserve">. </w:t>
                      </w:r>
                      <w:r w:rsidR="0024686C">
                        <w:rPr>
                          <w:rFonts w:ascii="Times New Roman" w:hAnsi="Times New Roman"/>
                        </w:rPr>
                        <w:t>On</w:t>
                      </w:r>
                      <w:r w:rsidR="00A668B8">
                        <w:rPr>
                          <w:rFonts w:ascii="Times New Roman" w:hAnsi="Times New Roman"/>
                        </w:rPr>
                        <w:t xml:space="preserve">ly </w:t>
                      </w:r>
                      <w:r w:rsidR="00A668B8" w:rsidRPr="00A668B8">
                        <w:rPr>
                          <w:rFonts w:ascii="Times New Roman" w:hAnsi="Times New Roman"/>
                          <w:u w:val="single"/>
                        </w:rPr>
                        <w:t>one</w:t>
                      </w:r>
                      <w:r w:rsidR="0024686C" w:rsidRPr="00A668B8">
                        <w:rPr>
                          <w:rFonts w:ascii="Times New Roman" w:hAnsi="Times New Roman"/>
                          <w:u w:val="single"/>
                        </w:rPr>
                        <w:t xml:space="preserve"> large item</w:t>
                      </w:r>
                      <w:r w:rsidR="0024686C">
                        <w:rPr>
                          <w:rFonts w:ascii="Times New Roman" w:hAnsi="Times New Roman"/>
                        </w:rPr>
                        <w:t xml:space="preserve"> (i.e., </w:t>
                      </w:r>
                      <w:r w:rsidR="00CC0350">
                        <w:rPr>
                          <w:rFonts w:ascii="Times New Roman" w:hAnsi="Times New Roman"/>
                        </w:rPr>
                        <w:t>a couch</w:t>
                      </w:r>
                      <w:r w:rsidR="0024686C">
                        <w:rPr>
                          <w:rFonts w:ascii="Times New Roman" w:hAnsi="Times New Roman"/>
                        </w:rPr>
                        <w:t xml:space="preserve"> or </w:t>
                      </w:r>
                      <w:r w:rsidR="001F7227">
                        <w:rPr>
                          <w:rFonts w:ascii="Times New Roman" w:hAnsi="Times New Roman"/>
                        </w:rPr>
                        <w:t>bed</w:t>
                      </w:r>
                      <w:r w:rsidR="0024686C">
                        <w:rPr>
                          <w:rFonts w:ascii="Times New Roman" w:hAnsi="Times New Roman"/>
                        </w:rPr>
                        <w:t>) can be left</w:t>
                      </w:r>
                      <w:r w:rsidR="009D2631">
                        <w:rPr>
                          <w:rFonts w:ascii="Times New Roman" w:hAnsi="Times New Roman"/>
                        </w:rPr>
                        <w:t xml:space="preserve"> for pick-up</w:t>
                      </w:r>
                      <w:r w:rsidR="0024686C">
                        <w:rPr>
                          <w:rFonts w:ascii="Times New Roman" w:hAnsi="Times New Roman"/>
                        </w:rPr>
                        <w:t xml:space="preserve"> </w:t>
                      </w:r>
                      <w:r w:rsidR="0024686C" w:rsidRPr="00A668B8">
                        <w:rPr>
                          <w:rFonts w:ascii="Times New Roman" w:hAnsi="Times New Roman"/>
                          <w:u w:val="single"/>
                        </w:rPr>
                        <w:t xml:space="preserve">each </w:t>
                      </w:r>
                      <w:r w:rsidR="00A668B8" w:rsidRPr="00A668B8">
                        <w:rPr>
                          <w:rFonts w:ascii="Times New Roman" w:hAnsi="Times New Roman"/>
                          <w:u w:val="single"/>
                        </w:rPr>
                        <w:t>month</w:t>
                      </w:r>
                      <w:r w:rsidR="0024686C">
                        <w:rPr>
                          <w:rFonts w:ascii="Times New Roman" w:hAnsi="Times New Roman"/>
                        </w:rPr>
                        <w:t>.</w:t>
                      </w:r>
                    </w:p>
                    <w:p w14:paraId="3A6EE401" w14:textId="7D9BB4B4" w:rsidR="00A668B8" w:rsidRDefault="00A668B8" w:rsidP="00D36823">
                      <w:pPr>
                        <w:ind w:left="6480" w:right="-1518"/>
                        <w:rPr>
                          <w:rFonts w:ascii="Times New Roman" w:hAnsi="Times New Roman"/>
                        </w:rPr>
                      </w:pPr>
                    </w:p>
                    <w:p w14:paraId="38F8F7A4" w14:textId="339B586A" w:rsidR="00A668B8" w:rsidRDefault="001F7227" w:rsidP="001F7227">
                      <w:pPr>
                        <w:ind w:left="1440" w:right="-78" w:firstLine="720"/>
                        <w:rPr>
                          <w:rFonts w:ascii="Times New Roman" w:hAnsi="Times New Roman"/>
                        </w:rPr>
                      </w:pPr>
                      <w:r>
                        <w:rPr>
                          <w:rFonts w:ascii="Times New Roman" w:hAnsi="Times New Roman"/>
                          <w:noProof/>
                        </w:rPr>
                        <w:drawing>
                          <wp:inline distT="0" distB="0" distL="0" distR="0" wp14:anchorId="22D24F97" wp14:editId="73F2599A">
                            <wp:extent cx="2994660" cy="1181100"/>
                            <wp:effectExtent l="0" t="0" r="0" b="0"/>
                            <wp:docPr id="376" name="th?u=http%3a%2f%2ffarm1.staticflickr.com%2f162%2f369205147_67e68f02db_o_d.jpg&amp;ehk=4Xg2JvGGEOSpukxMw2WtNQ&amp;r=0&amp;pid=OfficeInsert"/>
                            <wp:cNvGraphicFramePr/>
                            <a:graphic xmlns:a="http://schemas.openxmlformats.org/drawingml/2006/main">
                              <a:graphicData uri="http://schemas.openxmlformats.org/drawingml/2006/picture">
                                <pic:pic xmlns:pic="http://schemas.openxmlformats.org/drawingml/2006/picture">
                                  <pic:nvPicPr>
                                    <pic:cNvPr id="365" name="th?u=http%3a%2f%2ffarm1.staticflickr.com%2f162%2f369205147_67e68f02db_o_d.jpg&amp;ehk=4Xg2JvGGEOSpukxMw2WtNQ&amp;r=0&amp;pid=OfficeInsert"/>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6"/>
                                        </a:ext>
                                      </a:extLst>
                                    </a:blip>
                                    <a:stretch>
                                      <a:fillRect/>
                                    </a:stretch>
                                  </pic:blipFill>
                                  <pic:spPr>
                                    <a:xfrm>
                                      <a:off x="0" y="0"/>
                                      <a:ext cx="3954701" cy="1559742"/>
                                    </a:xfrm>
                                    <a:prstGeom prst="rect">
                                      <a:avLst/>
                                    </a:prstGeom>
                                  </pic:spPr>
                                </pic:pic>
                              </a:graphicData>
                            </a:graphic>
                          </wp:inline>
                        </w:drawing>
                      </w:r>
                    </w:p>
                    <w:p w14:paraId="56489E9B" w14:textId="3AF9859D" w:rsidR="00A668B8" w:rsidRDefault="00A668B8" w:rsidP="006E23DB">
                      <w:pPr>
                        <w:ind w:right="-78"/>
                        <w:rPr>
                          <w:rFonts w:ascii="Times New Roman" w:hAnsi="Times New Roman"/>
                        </w:rPr>
                      </w:pPr>
                    </w:p>
                    <w:p w14:paraId="1187A1B1" w14:textId="1B52CBFC" w:rsidR="00A668B8" w:rsidRDefault="00A668B8" w:rsidP="006E23DB">
                      <w:pPr>
                        <w:ind w:right="-78"/>
                        <w:rPr>
                          <w:rFonts w:ascii="Times New Roman" w:hAnsi="Times New Roman"/>
                        </w:rPr>
                      </w:pPr>
                    </w:p>
                    <w:p w14:paraId="1A2D8DF0" w14:textId="670C118C" w:rsidR="006E23DB" w:rsidRDefault="00BF2399" w:rsidP="006E23DB">
                      <w:pPr>
                        <w:pStyle w:val="ListParagraph"/>
                        <w:numPr>
                          <w:ilvl w:val="0"/>
                          <w:numId w:val="43"/>
                        </w:numPr>
                        <w:ind w:right="-78"/>
                        <w:rPr>
                          <w:rFonts w:ascii="Times New Roman" w:hAnsi="Times New Roman"/>
                        </w:rPr>
                      </w:pPr>
                      <w:r w:rsidRPr="00BF2399">
                        <w:rPr>
                          <w:rFonts w:ascii="Times New Roman" w:hAnsi="Times New Roman"/>
                          <w:u w:val="single"/>
                        </w:rPr>
                        <w:t>How messy is your yard??</w:t>
                      </w:r>
                      <w:r>
                        <w:rPr>
                          <w:rFonts w:ascii="Times New Roman" w:hAnsi="Times New Roman"/>
                        </w:rPr>
                        <w:t xml:space="preserve"> Under General Regulations #11 it states that owners are required to maintain their lots in a “clean and attractive state” as interpreted by the Manager. If violated, warned and not corrected, an owner will </w:t>
                      </w:r>
                      <w:r w:rsidR="00A668B8">
                        <w:rPr>
                          <w:rFonts w:ascii="Times New Roman" w:hAnsi="Times New Roman"/>
                        </w:rPr>
                        <w:t xml:space="preserve">lose their good standing with EFPOA (not be able to use ANY amenities, i.e., swimming pool or clubhouse) and will </w:t>
                      </w:r>
                      <w:r>
                        <w:rPr>
                          <w:rFonts w:ascii="Times New Roman" w:hAnsi="Times New Roman"/>
                        </w:rPr>
                        <w:t xml:space="preserve">be </w:t>
                      </w:r>
                      <w:r w:rsidR="00A668B8">
                        <w:rPr>
                          <w:rFonts w:ascii="Times New Roman" w:hAnsi="Times New Roman"/>
                        </w:rPr>
                        <w:t xml:space="preserve">reported to Otsego County. After an official county warning, a ticket will be issued if </w:t>
                      </w:r>
                      <w:proofErr w:type="spellStart"/>
                      <w:r w:rsidR="00A668B8">
                        <w:rPr>
                          <w:rFonts w:ascii="Times New Roman" w:hAnsi="Times New Roman"/>
                        </w:rPr>
                        <w:t>clean up</w:t>
                      </w:r>
                      <w:proofErr w:type="spellEnd"/>
                      <w:r w:rsidR="00A668B8">
                        <w:rPr>
                          <w:rFonts w:ascii="Times New Roman" w:hAnsi="Times New Roman"/>
                        </w:rPr>
                        <w:t xml:space="preserve"> is not accomplished.</w:t>
                      </w:r>
                    </w:p>
                    <w:p w14:paraId="550A096A" w14:textId="77777777" w:rsidR="001F7227" w:rsidRPr="001F7227" w:rsidRDefault="001F7227" w:rsidP="001F7227">
                      <w:pPr>
                        <w:pStyle w:val="ListParagraph"/>
                        <w:ind w:right="-78"/>
                        <w:rPr>
                          <w:rFonts w:ascii="Times New Roman" w:hAnsi="Times New Roman"/>
                        </w:rPr>
                      </w:pPr>
                    </w:p>
                    <w:p w14:paraId="5FE48777" w14:textId="71F5E419" w:rsidR="00BF2399" w:rsidRDefault="00BF2399" w:rsidP="00856FF3">
                      <w:pPr>
                        <w:pStyle w:val="ListParagraph"/>
                        <w:numPr>
                          <w:ilvl w:val="0"/>
                          <w:numId w:val="43"/>
                        </w:numPr>
                        <w:ind w:right="-78"/>
                        <w:rPr>
                          <w:rFonts w:ascii="Times New Roman" w:hAnsi="Times New Roman"/>
                        </w:rPr>
                      </w:pPr>
                      <w:r>
                        <w:rPr>
                          <w:rFonts w:ascii="Times New Roman" w:hAnsi="Times New Roman"/>
                          <w:u w:val="single"/>
                        </w:rPr>
                        <w:t>How fast are you driving around our neighborhood</w:t>
                      </w:r>
                      <w:r>
                        <w:rPr>
                          <w:rFonts w:ascii="Times New Roman" w:hAnsi="Times New Roman"/>
                        </w:rPr>
                        <w:t xml:space="preserve">? For the safety and well-being of bikers, walkers and children, a speed limit of no more than </w:t>
                      </w:r>
                      <w:r w:rsidRPr="006E23DB">
                        <w:rPr>
                          <w:rFonts w:ascii="Times New Roman" w:hAnsi="Times New Roman"/>
                          <w:u w:val="single"/>
                        </w:rPr>
                        <w:t>25 miles an hour is advised</w:t>
                      </w:r>
                      <w:r>
                        <w:rPr>
                          <w:rFonts w:ascii="Times New Roman" w:hAnsi="Times New Roman"/>
                        </w:rPr>
                        <w:t>.</w:t>
                      </w:r>
                    </w:p>
                    <w:p w14:paraId="3A2D2191" w14:textId="16FA75A9" w:rsidR="0024686C" w:rsidRDefault="0024686C" w:rsidP="00783A28">
                      <w:pPr>
                        <w:ind w:left="2160" w:firstLine="720"/>
                      </w:pPr>
                    </w:p>
                  </w:txbxContent>
                </v:textbox>
              </v:shape>
            </w:pict>
          </mc:Fallback>
        </mc:AlternateContent>
      </w:r>
    </w:p>
    <w:p w14:paraId="7AAF7B1B" w14:textId="28ADAAD0" w:rsidR="00775DC4" w:rsidRDefault="00775DC4" w:rsidP="00EB0F73">
      <w:pPr>
        <w:ind w:left="3600" w:right="0"/>
        <w:rPr>
          <w:noProof/>
        </w:rPr>
      </w:pPr>
    </w:p>
    <w:p w14:paraId="1B6CD891" w14:textId="74DADE9B" w:rsidR="00775DC4" w:rsidRDefault="00775DC4" w:rsidP="00EB0F73">
      <w:pPr>
        <w:ind w:left="3600" w:right="0"/>
        <w:rPr>
          <w:noProof/>
        </w:rPr>
      </w:pPr>
    </w:p>
    <w:p w14:paraId="4B7F56CA" w14:textId="52BBCBA9" w:rsidR="00580B15" w:rsidRDefault="00580B15" w:rsidP="00EB0F73">
      <w:pPr>
        <w:ind w:left="3600" w:right="0"/>
        <w:rPr>
          <w:noProof/>
        </w:rPr>
      </w:pPr>
    </w:p>
    <w:p w14:paraId="5395C818" w14:textId="779CCC0A" w:rsidR="00580B15" w:rsidRDefault="00580B15" w:rsidP="00EB0F73">
      <w:pPr>
        <w:ind w:left="3600" w:right="0"/>
        <w:rPr>
          <w:noProof/>
        </w:rPr>
      </w:pPr>
    </w:p>
    <w:p w14:paraId="4FB3E153" w14:textId="24D85E9F" w:rsidR="00580B15" w:rsidRDefault="00580B15" w:rsidP="00EB0F73">
      <w:pPr>
        <w:ind w:left="3600" w:right="0"/>
        <w:rPr>
          <w:noProof/>
        </w:rPr>
      </w:pPr>
    </w:p>
    <w:p w14:paraId="772BF1F0" w14:textId="0D0F4814" w:rsidR="00580B15" w:rsidRDefault="00580B15" w:rsidP="00EB0F73">
      <w:pPr>
        <w:ind w:left="3600" w:right="0"/>
        <w:rPr>
          <w:noProof/>
        </w:rPr>
      </w:pPr>
    </w:p>
    <w:p w14:paraId="125E7DAE" w14:textId="484FCFB5" w:rsidR="00580B15" w:rsidRDefault="00580B15" w:rsidP="00EB0F73">
      <w:pPr>
        <w:ind w:left="3600" w:right="0"/>
        <w:rPr>
          <w:noProof/>
        </w:rPr>
      </w:pPr>
    </w:p>
    <w:p w14:paraId="2E16E236" w14:textId="27C37794" w:rsidR="00580B15" w:rsidRDefault="00580B15" w:rsidP="00EB0F73">
      <w:pPr>
        <w:ind w:left="3600" w:right="0"/>
        <w:rPr>
          <w:noProof/>
        </w:rPr>
      </w:pPr>
    </w:p>
    <w:p w14:paraId="00373346" w14:textId="064FD79A" w:rsidR="009872E3" w:rsidRDefault="009872E3" w:rsidP="00EB0F73">
      <w:pPr>
        <w:ind w:left="3600" w:right="0"/>
        <w:rPr>
          <w:noProof/>
        </w:rPr>
      </w:pPr>
    </w:p>
    <w:p w14:paraId="55B7578A" w14:textId="0B92E5B9" w:rsidR="00775DC4" w:rsidRDefault="00775DC4" w:rsidP="00775DC4">
      <w:pPr>
        <w:ind w:left="-270" w:right="0"/>
        <w:rPr>
          <w:noProof/>
          <w:sz w:val="28"/>
          <w:szCs w:val="28"/>
        </w:rPr>
      </w:pPr>
    </w:p>
    <w:p w14:paraId="32404672" w14:textId="24AB42BA" w:rsidR="006E23DB" w:rsidRDefault="006E23DB" w:rsidP="00775DC4">
      <w:pPr>
        <w:ind w:left="-270" w:right="0"/>
        <w:rPr>
          <w:noProof/>
          <w:sz w:val="28"/>
          <w:szCs w:val="28"/>
        </w:rPr>
      </w:pPr>
    </w:p>
    <w:p w14:paraId="0702EA65" w14:textId="1082E12F" w:rsidR="006E23DB" w:rsidRDefault="006E23DB" w:rsidP="00775DC4">
      <w:pPr>
        <w:ind w:left="-270" w:right="0"/>
        <w:rPr>
          <w:noProof/>
          <w:sz w:val="28"/>
          <w:szCs w:val="28"/>
        </w:rPr>
      </w:pPr>
    </w:p>
    <w:p w14:paraId="5427F97B" w14:textId="244105A2" w:rsidR="006E23DB" w:rsidRDefault="006E23DB" w:rsidP="00775DC4">
      <w:pPr>
        <w:ind w:left="-270" w:right="0"/>
        <w:rPr>
          <w:noProof/>
          <w:sz w:val="28"/>
          <w:szCs w:val="28"/>
        </w:rPr>
      </w:pPr>
    </w:p>
    <w:p w14:paraId="3A548E68" w14:textId="765A6459" w:rsidR="00E20ECD" w:rsidRDefault="00E20ECD" w:rsidP="00775DC4">
      <w:pPr>
        <w:ind w:left="-270" w:right="0"/>
        <w:rPr>
          <w:noProof/>
          <w:sz w:val="28"/>
          <w:szCs w:val="28"/>
        </w:rPr>
      </w:pPr>
    </w:p>
    <w:p w14:paraId="58D04F10" w14:textId="614175C3" w:rsidR="00E20ECD" w:rsidRDefault="00E20ECD" w:rsidP="00775DC4">
      <w:pPr>
        <w:ind w:left="-270" w:right="0"/>
        <w:rPr>
          <w:noProof/>
          <w:sz w:val="28"/>
          <w:szCs w:val="28"/>
        </w:rPr>
      </w:pPr>
    </w:p>
    <w:p w14:paraId="25146E1E" w14:textId="20340B64" w:rsidR="001D3428" w:rsidRDefault="001D3428" w:rsidP="00775DC4">
      <w:pPr>
        <w:ind w:left="-270" w:right="0"/>
        <w:rPr>
          <w:noProof/>
          <w:sz w:val="28"/>
          <w:szCs w:val="28"/>
        </w:rPr>
      </w:pPr>
    </w:p>
    <w:p w14:paraId="464A8328" w14:textId="2022311E" w:rsidR="001D3428" w:rsidRDefault="001D3428" w:rsidP="00775DC4">
      <w:pPr>
        <w:ind w:left="-270" w:right="0"/>
        <w:rPr>
          <w:noProof/>
          <w:sz w:val="28"/>
          <w:szCs w:val="28"/>
        </w:rPr>
      </w:pPr>
    </w:p>
    <w:p w14:paraId="2D46E0AB" w14:textId="1A6106CC" w:rsidR="001D3428" w:rsidRDefault="001D3428" w:rsidP="00775DC4">
      <w:pPr>
        <w:ind w:left="-270" w:right="0"/>
        <w:rPr>
          <w:noProof/>
          <w:sz w:val="28"/>
          <w:szCs w:val="28"/>
        </w:rPr>
      </w:pPr>
    </w:p>
    <w:p w14:paraId="455F5602" w14:textId="655F4ECC" w:rsidR="001D3428" w:rsidRDefault="001D3428" w:rsidP="00775DC4">
      <w:pPr>
        <w:ind w:left="-270" w:right="0"/>
        <w:rPr>
          <w:noProof/>
          <w:sz w:val="28"/>
          <w:szCs w:val="28"/>
        </w:rPr>
      </w:pPr>
      <w:r>
        <w:rPr>
          <w:noProof/>
          <w:lang w:eastAsia="zh-CN"/>
        </w:rPr>
        <w:t xml:space="preserve">     </w:t>
      </w:r>
    </w:p>
    <w:p w14:paraId="3BBD337E" w14:textId="7327BD3A" w:rsidR="00580B15" w:rsidRDefault="005A05C5" w:rsidP="00775DC4">
      <w:pPr>
        <w:ind w:left="-270" w:right="0"/>
        <w:rPr>
          <w:noProof/>
        </w:rPr>
      </w:pPr>
      <w:r>
        <w:rPr>
          <w:noProof/>
        </w:rPr>
        <w:tab/>
      </w:r>
    </w:p>
    <w:p w14:paraId="5AE140A4" w14:textId="0AD2FE93" w:rsidR="00A668B8" w:rsidRDefault="00A668B8" w:rsidP="00775DC4">
      <w:pPr>
        <w:ind w:left="-270" w:right="0"/>
        <w:rPr>
          <w:noProof/>
        </w:rPr>
      </w:pPr>
    </w:p>
    <w:p w14:paraId="2B9DE145" w14:textId="1950C97A" w:rsidR="001D3428" w:rsidRDefault="001D3428" w:rsidP="00775DC4">
      <w:pPr>
        <w:ind w:left="-270" w:right="0"/>
        <w:rPr>
          <w:sz w:val="18"/>
          <w:szCs w:val="18"/>
        </w:rPr>
      </w:pPr>
    </w:p>
    <w:p w14:paraId="0C95DF95" w14:textId="434386C3" w:rsidR="001D3428" w:rsidRDefault="001D3428" w:rsidP="00775DC4">
      <w:pPr>
        <w:ind w:left="-270" w:right="0"/>
        <w:rPr>
          <w:sz w:val="18"/>
          <w:szCs w:val="18"/>
        </w:rPr>
      </w:pPr>
    </w:p>
    <w:p w14:paraId="146454E5" w14:textId="6373BBB2" w:rsidR="001D3428" w:rsidRDefault="001D3428" w:rsidP="00775DC4">
      <w:pPr>
        <w:ind w:left="-270" w:right="0"/>
        <w:rPr>
          <w:sz w:val="18"/>
          <w:szCs w:val="18"/>
        </w:rPr>
      </w:pPr>
    </w:p>
    <w:p w14:paraId="37774FF7" w14:textId="253B88AA" w:rsidR="001D3428" w:rsidRDefault="001D3428" w:rsidP="00775DC4">
      <w:pPr>
        <w:ind w:left="-270" w:right="0"/>
        <w:rPr>
          <w:sz w:val="18"/>
          <w:szCs w:val="18"/>
        </w:rPr>
      </w:pPr>
    </w:p>
    <w:p w14:paraId="750B4E59" w14:textId="60F2BF89" w:rsidR="001D3428" w:rsidRDefault="001D3428" w:rsidP="00775DC4">
      <w:pPr>
        <w:ind w:left="-270" w:right="0"/>
        <w:rPr>
          <w:sz w:val="18"/>
          <w:szCs w:val="18"/>
        </w:rPr>
      </w:pPr>
    </w:p>
    <w:p w14:paraId="63DFF83E" w14:textId="467F29D4" w:rsidR="00A668B8" w:rsidRDefault="00A668B8" w:rsidP="001D3428">
      <w:pPr>
        <w:ind w:right="0"/>
        <w:rPr>
          <w:noProof/>
        </w:rPr>
      </w:pPr>
    </w:p>
    <w:p w14:paraId="0B4C8C7C" w14:textId="22EE692A" w:rsidR="00A668B8" w:rsidRDefault="00A668B8" w:rsidP="001D3428">
      <w:pPr>
        <w:ind w:right="0"/>
        <w:rPr>
          <w:noProof/>
        </w:rPr>
      </w:pPr>
    </w:p>
    <w:p w14:paraId="6E50F51F" w14:textId="0EEBA9E4" w:rsidR="00A668B8" w:rsidRDefault="00A668B8" w:rsidP="001D3428">
      <w:pPr>
        <w:ind w:right="0"/>
        <w:rPr>
          <w:noProof/>
        </w:rPr>
      </w:pPr>
    </w:p>
    <w:p w14:paraId="3801C865" w14:textId="3A201A9D" w:rsidR="00A668B8" w:rsidRDefault="00A668B8" w:rsidP="001D3428">
      <w:pPr>
        <w:ind w:right="0"/>
        <w:rPr>
          <w:noProof/>
        </w:rPr>
      </w:pPr>
    </w:p>
    <w:p w14:paraId="49B90FC4" w14:textId="77777777" w:rsidR="00A668B8" w:rsidRDefault="00A668B8" w:rsidP="00783A28">
      <w:pPr>
        <w:ind w:right="0"/>
        <w:rPr>
          <w:b/>
          <w:noProof/>
        </w:rPr>
      </w:pPr>
    </w:p>
    <w:p w14:paraId="65D9DF55" w14:textId="77777777" w:rsidR="00DB2A41" w:rsidRDefault="00DB2A41" w:rsidP="00783A28">
      <w:pPr>
        <w:ind w:right="0"/>
        <w:rPr>
          <w:b/>
          <w:noProof/>
        </w:rPr>
      </w:pPr>
    </w:p>
    <w:p w14:paraId="7259A1A8" w14:textId="77777777" w:rsidR="00DB2A41" w:rsidRDefault="00DB2A41" w:rsidP="00783A28">
      <w:pPr>
        <w:ind w:right="0"/>
        <w:rPr>
          <w:b/>
          <w:noProof/>
        </w:rPr>
      </w:pPr>
    </w:p>
    <w:p w14:paraId="739BABCE" w14:textId="77777777" w:rsidR="00DB2A41" w:rsidRDefault="00DB2A41" w:rsidP="00783A28">
      <w:pPr>
        <w:ind w:right="0"/>
        <w:rPr>
          <w:b/>
          <w:noProof/>
        </w:rPr>
      </w:pPr>
    </w:p>
    <w:p w14:paraId="361AEEC1" w14:textId="4AB2B9FE" w:rsidR="00DB2A41" w:rsidRDefault="00DB2A41" w:rsidP="00783A28">
      <w:pPr>
        <w:ind w:right="0"/>
        <w:rPr>
          <w:b/>
          <w:noProof/>
        </w:rPr>
      </w:pPr>
    </w:p>
    <w:p w14:paraId="424631C3" w14:textId="272D9590" w:rsidR="00DB2A41" w:rsidRDefault="00DB2A41" w:rsidP="00783A28">
      <w:pPr>
        <w:ind w:right="0"/>
        <w:rPr>
          <w:b/>
          <w:noProof/>
        </w:rPr>
      </w:pPr>
    </w:p>
    <w:p w14:paraId="19EFE2E7" w14:textId="2D1B4818" w:rsidR="00DB2A41" w:rsidRDefault="00DB2A41" w:rsidP="00783A28">
      <w:pPr>
        <w:ind w:right="0"/>
        <w:rPr>
          <w:b/>
          <w:noProof/>
        </w:rPr>
      </w:pPr>
    </w:p>
    <w:p w14:paraId="22E08253" w14:textId="4E356750" w:rsidR="00DB2A41" w:rsidRDefault="00DB2A41" w:rsidP="00783A28">
      <w:pPr>
        <w:ind w:right="0"/>
        <w:rPr>
          <w:b/>
          <w:noProof/>
        </w:rPr>
      </w:pPr>
    </w:p>
    <w:p w14:paraId="19F46BCB" w14:textId="71C94B44" w:rsidR="00DB2A41" w:rsidRDefault="00F316A5" w:rsidP="00783A28">
      <w:pPr>
        <w:ind w:right="0"/>
        <w:rPr>
          <w:b/>
          <w:noProof/>
        </w:rPr>
      </w:pPr>
      <w:r>
        <w:rPr>
          <w:noProof/>
        </w:rPr>
        <w:drawing>
          <wp:anchor distT="0" distB="0" distL="114300" distR="114300" simplePos="0" relativeHeight="251678720" behindDoc="0" locked="0" layoutInCell="1" allowOverlap="1" wp14:anchorId="0C2DE304" wp14:editId="231EA91F">
            <wp:simplePos x="0" y="0"/>
            <wp:positionH relativeFrom="column">
              <wp:posOffset>2352675</wp:posOffset>
            </wp:positionH>
            <wp:positionV relativeFrom="page">
              <wp:posOffset>8115300</wp:posOffset>
            </wp:positionV>
            <wp:extent cx="884555" cy="1057275"/>
            <wp:effectExtent l="0" t="0" r="0"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th[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4555" cy="1057275"/>
                    </a:xfrm>
                    <a:prstGeom prst="rect">
                      <a:avLst/>
                    </a:prstGeom>
                  </pic:spPr>
                </pic:pic>
              </a:graphicData>
            </a:graphic>
            <wp14:sizeRelH relativeFrom="margin">
              <wp14:pctWidth>0</wp14:pctWidth>
            </wp14:sizeRelH>
            <wp14:sizeRelV relativeFrom="margin">
              <wp14:pctHeight>0</wp14:pctHeight>
            </wp14:sizeRelV>
          </wp:anchor>
        </w:drawing>
      </w:r>
    </w:p>
    <w:p w14:paraId="50D802B8" w14:textId="224FE9D7" w:rsidR="00DB2A41" w:rsidRDefault="00DB2A41" w:rsidP="00783A28">
      <w:pPr>
        <w:ind w:right="0"/>
        <w:rPr>
          <w:b/>
          <w:noProof/>
        </w:rPr>
      </w:pPr>
    </w:p>
    <w:p w14:paraId="5D49DFB2" w14:textId="77777777" w:rsidR="00DB2A41" w:rsidRDefault="00DB2A41" w:rsidP="00783A28">
      <w:pPr>
        <w:ind w:right="0"/>
        <w:rPr>
          <w:b/>
          <w:noProof/>
        </w:rPr>
      </w:pPr>
    </w:p>
    <w:p w14:paraId="7617A752" w14:textId="5366D9CC" w:rsidR="00DB2A41" w:rsidRDefault="00DB2A41" w:rsidP="00783A28">
      <w:pPr>
        <w:ind w:right="0"/>
        <w:rPr>
          <w:b/>
          <w:noProof/>
        </w:rPr>
      </w:pPr>
    </w:p>
    <w:p w14:paraId="047AF811" w14:textId="020C41AC" w:rsidR="00DB2A41" w:rsidRDefault="00DB2A41" w:rsidP="00783A28">
      <w:pPr>
        <w:ind w:right="0"/>
        <w:rPr>
          <w:b/>
          <w:noProof/>
        </w:rPr>
      </w:pPr>
    </w:p>
    <w:p w14:paraId="7C8B60A4" w14:textId="6B6F268B" w:rsidR="00DB2A41" w:rsidRDefault="00DB2A41" w:rsidP="00783A28">
      <w:pPr>
        <w:ind w:right="0"/>
        <w:rPr>
          <w:b/>
          <w:noProof/>
        </w:rPr>
      </w:pPr>
    </w:p>
    <w:p w14:paraId="0A0763D3" w14:textId="4D14417B" w:rsidR="00DB2A41" w:rsidRDefault="00DB2A41" w:rsidP="00783A28">
      <w:pPr>
        <w:ind w:right="0"/>
        <w:rPr>
          <w:b/>
          <w:noProof/>
        </w:rPr>
      </w:pPr>
    </w:p>
    <w:p w14:paraId="588D4D06" w14:textId="010C9BB5" w:rsidR="00DB2A41" w:rsidRDefault="00DB2A41" w:rsidP="00783A28">
      <w:pPr>
        <w:ind w:right="0"/>
        <w:rPr>
          <w:b/>
          <w:noProof/>
        </w:rPr>
      </w:pPr>
    </w:p>
    <w:p w14:paraId="1E82C4F4" w14:textId="77777777" w:rsidR="00236CCC" w:rsidRDefault="00236CCC" w:rsidP="00783A28">
      <w:pPr>
        <w:ind w:right="0"/>
        <w:rPr>
          <w:b/>
          <w:noProof/>
        </w:rPr>
      </w:pPr>
    </w:p>
    <w:p w14:paraId="19CA818F" w14:textId="77777777" w:rsidR="00236CCC" w:rsidRDefault="00236CCC" w:rsidP="00783A28">
      <w:pPr>
        <w:ind w:right="0"/>
        <w:rPr>
          <w:b/>
          <w:noProof/>
        </w:rPr>
      </w:pPr>
    </w:p>
    <w:p w14:paraId="08D91847" w14:textId="77777777" w:rsidR="00236CCC" w:rsidRDefault="00236CCC" w:rsidP="00783A28">
      <w:pPr>
        <w:ind w:right="0"/>
        <w:rPr>
          <w:b/>
          <w:noProof/>
        </w:rPr>
      </w:pPr>
    </w:p>
    <w:p w14:paraId="0B8520A8" w14:textId="77777777" w:rsidR="00236CCC" w:rsidRDefault="00236CCC" w:rsidP="00783A28">
      <w:pPr>
        <w:ind w:right="0"/>
        <w:rPr>
          <w:b/>
          <w:noProof/>
        </w:rPr>
      </w:pPr>
    </w:p>
    <w:p w14:paraId="0D427DBD" w14:textId="77777777" w:rsidR="00236CCC" w:rsidRDefault="00236CCC" w:rsidP="00783A28">
      <w:pPr>
        <w:ind w:right="0"/>
        <w:rPr>
          <w:b/>
          <w:noProof/>
        </w:rPr>
      </w:pPr>
    </w:p>
    <w:p w14:paraId="4ADE71AF" w14:textId="77777777" w:rsidR="00236CCC" w:rsidRDefault="00236CCC" w:rsidP="00783A28">
      <w:pPr>
        <w:ind w:right="0"/>
        <w:rPr>
          <w:b/>
          <w:noProof/>
        </w:rPr>
      </w:pPr>
    </w:p>
    <w:p w14:paraId="09ED1A9F" w14:textId="1D20DAF6" w:rsidR="00DB2A41" w:rsidRDefault="00236CCC" w:rsidP="00783A28">
      <w:pPr>
        <w:ind w:right="0"/>
        <w:rPr>
          <w:b/>
          <w:noProof/>
        </w:rPr>
      </w:pPr>
      <w:r>
        <w:rPr>
          <w:b/>
          <w:noProof/>
        </w:rPr>
        <w:drawing>
          <wp:anchor distT="0" distB="0" distL="114300" distR="114300" simplePos="0" relativeHeight="251680768" behindDoc="0" locked="0" layoutInCell="1" allowOverlap="1" wp14:anchorId="1D85238B" wp14:editId="4D0A80E4">
            <wp:simplePos x="0" y="0"/>
            <wp:positionH relativeFrom="column">
              <wp:posOffset>1981200</wp:posOffset>
            </wp:positionH>
            <wp:positionV relativeFrom="page">
              <wp:posOffset>190500</wp:posOffset>
            </wp:positionV>
            <wp:extent cx="1771015" cy="1609090"/>
            <wp:effectExtent l="0" t="0" r="0" b="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th[1].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71015" cy="1609090"/>
                    </a:xfrm>
                    <a:prstGeom prst="rect">
                      <a:avLst/>
                    </a:prstGeom>
                  </pic:spPr>
                </pic:pic>
              </a:graphicData>
            </a:graphic>
            <wp14:sizeRelH relativeFrom="margin">
              <wp14:pctWidth>0</wp14:pctWidth>
            </wp14:sizeRelH>
            <wp14:sizeRelV relativeFrom="margin">
              <wp14:pctHeight>0</wp14:pctHeight>
            </wp14:sizeRelV>
          </wp:anchor>
        </w:drawing>
      </w:r>
    </w:p>
    <w:p w14:paraId="065395B0" w14:textId="3AF2FB29" w:rsidR="009D3E4D" w:rsidRPr="00A668B8" w:rsidRDefault="00C4368C" w:rsidP="00A668B8">
      <w:pPr>
        <w:ind w:right="0"/>
        <w:jc w:val="center"/>
        <w:rPr>
          <w:b/>
          <w:noProof/>
        </w:rPr>
      </w:pPr>
      <w:r w:rsidRPr="00A668B8">
        <w:rPr>
          <w:b/>
          <w:noProof/>
        </w:rPr>
        <mc:AlternateContent>
          <mc:Choice Requires="wps">
            <w:drawing>
              <wp:anchor distT="0" distB="0" distL="114300" distR="114300" simplePos="0" relativeHeight="251663360" behindDoc="0" locked="0" layoutInCell="1" allowOverlap="1" wp14:anchorId="3B1C24B3" wp14:editId="3270E1F5">
                <wp:simplePos x="0" y="0"/>
                <wp:positionH relativeFrom="page">
                  <wp:posOffset>4193540</wp:posOffset>
                </wp:positionH>
                <wp:positionV relativeFrom="page">
                  <wp:posOffset>191770</wp:posOffset>
                </wp:positionV>
                <wp:extent cx="80010" cy="821690"/>
                <wp:effectExtent l="2540" t="1270" r="3175" b="0"/>
                <wp:wrapNone/>
                <wp:docPr id="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821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1C8D44" w14:textId="77777777" w:rsidR="00DD1C28" w:rsidRDefault="00DD1C28" w:rsidP="00424540"/>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C24B3" id="Text Box 368" o:spid="_x0000_s1060" type="#_x0000_t202" style="position:absolute;left:0;text-align:left;margin-left:330.2pt;margin-top:15.1pt;width:6.3pt;height:64.7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" filled="f" stroked="f">
                <v:textbox inset="0,0,0,0">
                  <w:txbxContent>
                    <w:p w14:paraId="381C8D44" w14:textId="77777777" w:rsidR="00DD1C28" w:rsidRDefault="00DD1C28" w:rsidP="00424540"/>
                  </w:txbxContent>
                </v:textbox>
                <w10:wrap anchorx="page" anchory="page"/>
              </v:shape>
            </w:pict>
          </mc:Fallback>
        </mc:AlternateContent>
      </w:r>
      <w:r w:rsidRPr="00A668B8">
        <w:rPr>
          <w:b/>
          <w:noProof/>
        </w:rPr>
        <mc:AlternateContent>
          <mc:Choice Requires="wps">
            <w:drawing>
              <wp:anchor distT="0" distB="0" distL="114300" distR="114300" simplePos="0" relativeHeight="251648000" behindDoc="0" locked="0" layoutInCell="1" allowOverlap="1" wp14:anchorId="652854B6" wp14:editId="2F993199">
                <wp:simplePos x="0" y="0"/>
                <wp:positionH relativeFrom="page">
                  <wp:posOffset>2540000</wp:posOffset>
                </wp:positionH>
                <wp:positionV relativeFrom="page">
                  <wp:posOffset>1231900</wp:posOffset>
                </wp:positionV>
                <wp:extent cx="91440" cy="91440"/>
                <wp:effectExtent l="0" t="3175" r="0" b="635"/>
                <wp:wrapNone/>
                <wp:docPr id="7"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F7E6"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854B6" id="Text Box 152" o:spid="_x0000_s1061" type="#_x0000_t202" style="position:absolute;left:0;text-align:left;margin-left:200pt;margin-top:97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GisQ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Jfw0aKxAgAAuwUAAA4A&#10;AAAAAAAAAAAAAAAALgIAAGRycy9lMm9Eb2MueG1sUEsBAi0AFAAGAAgAAAAhAKs+KOfeAAAACwEA&#10;AA8AAAAAAAAAAAAAAAAACwUAAGRycy9kb3ducmV2LnhtbFBLBQYAAAAABAAEAPMAAAAWBgAAAAA=&#10;" filled="f" stroked="f">
                <v:textbox inset="0,0,0,0">
                  <w:txbxContent>
                    <w:p w14:paraId="1BB1F7E6" w14:textId="77777777" w:rsidR="005B7866" w:rsidRDefault="005B7866" w:rsidP="00103E9E">
                      <w:pPr>
                        <w:pStyle w:val="BodyText"/>
                      </w:pPr>
                    </w:p>
                  </w:txbxContent>
                </v:textbox>
                <w10:wrap anchorx="page" anchory="page"/>
              </v:shape>
            </w:pict>
          </mc:Fallback>
        </mc:AlternateContent>
      </w:r>
      <w:r w:rsidRPr="00A668B8">
        <w:rPr>
          <w:b/>
          <w:noProof/>
        </w:rPr>
        <mc:AlternateContent>
          <mc:Choice Requires="wps">
            <w:drawing>
              <wp:anchor distT="0" distB="0" distL="114300" distR="114300" simplePos="0" relativeHeight="251649024" behindDoc="0" locked="0" layoutInCell="1" allowOverlap="1" wp14:anchorId="5746ACDF" wp14:editId="231079E6">
                <wp:simplePos x="0" y="0"/>
                <wp:positionH relativeFrom="page">
                  <wp:posOffset>2552700</wp:posOffset>
                </wp:positionH>
                <wp:positionV relativeFrom="page">
                  <wp:posOffset>4457700</wp:posOffset>
                </wp:positionV>
                <wp:extent cx="91440" cy="91440"/>
                <wp:effectExtent l="0" t="0" r="3810" b="3810"/>
                <wp:wrapNone/>
                <wp:docPr id="6"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805A5"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6ACDF" id="Text Box 156" o:spid="_x0000_s1062" type="#_x0000_t202" style="position:absolute;left:0;text-align:left;margin-left:201pt;margin-top:351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3KsgIAALs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JyBDcqyAgAAuwUAAA4A&#10;AAAAAAAAAAAAAAAALgIAAGRycy9lMm9Eb2MueG1sUEsBAi0AFAAGAAgAAAAhAOyYhafdAAAACwEA&#10;AA8AAAAAAAAAAAAAAAAADAUAAGRycy9kb3ducmV2LnhtbFBLBQYAAAAABAAEAPMAAAAWBgAAAAA=&#10;" filled="f" stroked="f">
                <v:textbox inset="0,0,0,0">
                  <w:txbxContent>
                    <w:p w14:paraId="67C805A5" w14:textId="77777777" w:rsidR="005B7866" w:rsidRDefault="005B7866" w:rsidP="00103E9E">
                      <w:pPr>
                        <w:pStyle w:val="BodyText"/>
                      </w:pPr>
                    </w:p>
                  </w:txbxContent>
                </v:textbox>
                <w10:wrap anchorx="page" anchory="page"/>
              </v:shape>
            </w:pict>
          </mc:Fallback>
        </mc:AlternateContent>
      </w:r>
      <w:r w:rsidRPr="00A668B8">
        <w:rPr>
          <w:b/>
          <w:noProof/>
        </w:rPr>
        <mc:AlternateContent>
          <mc:Choice Requires="wps">
            <w:drawing>
              <wp:anchor distT="0" distB="0" distL="114300" distR="114300" simplePos="0" relativeHeight="251650048" behindDoc="0" locked="0" layoutInCell="1" allowOverlap="1" wp14:anchorId="4D62D049" wp14:editId="4A2132B0">
                <wp:simplePos x="0" y="0"/>
                <wp:positionH relativeFrom="page">
                  <wp:posOffset>2552700</wp:posOffset>
                </wp:positionH>
                <wp:positionV relativeFrom="page">
                  <wp:posOffset>7670800</wp:posOffset>
                </wp:positionV>
                <wp:extent cx="91440" cy="91440"/>
                <wp:effectExtent l="0" t="3175" r="3810" b="635"/>
                <wp:wrapNone/>
                <wp:docPr id="5"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A4E08"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2D049" id="Text Box 160" o:spid="_x0000_s1063" type="#_x0000_t202" style="position:absolute;left:0;text-align:left;margin-left:201pt;margin-top:604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07isg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OX9O4rICAAC7BQAA&#10;DgAAAAAAAAAAAAAAAAAuAgAAZHJzL2Uyb0RvYy54bWxQSwECLQAUAAYACAAAACEAzMy4598AAAAN&#10;AQAADwAAAAAAAAAAAAAAAAAMBQAAZHJzL2Rvd25yZXYueG1sUEsFBgAAAAAEAAQA8wAAABgGAAAA&#10;AA==&#10;" filled="f" stroked="f">
                <v:textbox inset="0,0,0,0">
                  <w:txbxContent>
                    <w:p w14:paraId="6FCA4E08" w14:textId="77777777" w:rsidR="005B7866" w:rsidRDefault="005B7866" w:rsidP="00103E9E">
                      <w:pPr>
                        <w:pStyle w:val="BodyText"/>
                      </w:pPr>
                    </w:p>
                  </w:txbxContent>
                </v:textbox>
                <w10:wrap anchorx="page" anchory="page"/>
              </v:shape>
            </w:pict>
          </mc:Fallback>
        </mc:AlternateContent>
      </w:r>
      <w:r w:rsidRPr="00A668B8">
        <w:rPr>
          <w:b/>
          <w:noProof/>
        </w:rPr>
        <mc:AlternateContent>
          <mc:Choice Requires="wps">
            <w:drawing>
              <wp:anchor distT="0" distB="0" distL="114300" distR="114300" simplePos="0" relativeHeight="251665408" behindDoc="0" locked="0" layoutInCell="1" allowOverlap="1" wp14:anchorId="62DD6239" wp14:editId="76A2645F">
                <wp:simplePos x="0" y="0"/>
                <wp:positionH relativeFrom="page">
                  <wp:posOffset>5872480</wp:posOffset>
                </wp:positionH>
                <wp:positionV relativeFrom="page">
                  <wp:posOffset>8940800</wp:posOffset>
                </wp:positionV>
                <wp:extent cx="1047750" cy="914400"/>
                <wp:effectExtent l="0" t="0" r="4445" b="3175"/>
                <wp:wrapNone/>
                <wp:docPr id="1"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9144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02E9F0" id="AutoShape 419" o:spid="_x0000_s1026" style="position:absolute;margin-left:462.4pt;margin-top:704pt;width:82.5pt;height:1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" path="m10860,2187c10451,1746,9529,1018,9015,730,7865,152,6685,,5415,,4175,152,2995,575,1967,1305,1150,2187,575,3222,242,4220,,5410,242,6560,575,7597l10860,21600,20995,7597v485,-1037,605,-2187,485,-3377c21115,3222,20420,2187,19632,1305,18575,575,17425,152,16275,,15005,,13735,152,12705,730v-529,288,-1451,1016,-1845,1457xe" filled="f" stroked="f">
                <v:stroke joinstyle="miter"/>
                <v:path o:connecttype="custom" o:connectlocs="526785,92583;142028,457200;526785,914400;905722,457200" o:connectangles="270,180,90,0" textboxrect="5037,2277,16557,13677"/>
                <w10:wrap anchorx="page" anchory="page"/>
              </v:shape>
            </w:pict>
          </mc:Fallback>
        </mc:AlternateContent>
      </w:r>
      <w:bookmarkStart w:id="0" w:name="_Hlk486837141"/>
      <w:bookmarkEnd w:id="0"/>
      <w:r w:rsidR="001D3428" w:rsidRPr="00A668B8">
        <w:rPr>
          <w:b/>
          <w:noProof/>
        </w:rPr>
        <w:t>SUPPORT OTSEGO COUNTY RECYCLING DROP-OFF PROGRAM</w:t>
      </w:r>
    </w:p>
    <w:p w14:paraId="366E258A" w14:textId="52C2298B" w:rsidR="001D3428" w:rsidRDefault="001D3428" w:rsidP="001D3428">
      <w:pPr>
        <w:ind w:right="0"/>
        <w:rPr>
          <w:noProof/>
        </w:rPr>
      </w:pPr>
    </w:p>
    <w:p w14:paraId="16B816D8" w14:textId="7E299539" w:rsidR="001D3428" w:rsidRDefault="001D3428" w:rsidP="001D3428">
      <w:pPr>
        <w:ind w:right="0"/>
        <w:rPr>
          <w:noProof/>
        </w:rPr>
      </w:pPr>
      <w:r>
        <w:rPr>
          <w:noProof/>
        </w:rPr>
        <w:t>It’s really easy</w:t>
      </w:r>
      <w:r w:rsidR="00A668B8">
        <w:rPr>
          <w:noProof/>
        </w:rPr>
        <w:t xml:space="preserve"> to recyle in our county; </w:t>
      </w:r>
      <w:r>
        <w:rPr>
          <w:noProof/>
        </w:rPr>
        <w:t>items only have to be separated</w:t>
      </w:r>
      <w:r w:rsidR="007A0C73">
        <w:rPr>
          <w:noProof/>
        </w:rPr>
        <w:t xml:space="preserve"> two ways…</w:t>
      </w:r>
      <w:r>
        <w:rPr>
          <w:noProof/>
        </w:rPr>
        <w:t xml:space="preserve"> in to “Mixed Containers” and “Paper, Boxes &amp; Bags”.  Below is a review of what items belong in each category.</w:t>
      </w:r>
    </w:p>
    <w:p w14:paraId="65914264" w14:textId="0C0878EC" w:rsidR="001D3428" w:rsidRDefault="001D3428" w:rsidP="001D3428">
      <w:pPr>
        <w:ind w:right="0"/>
        <w:rPr>
          <w:noProof/>
        </w:rPr>
      </w:pPr>
    </w:p>
    <w:p w14:paraId="514D6CB2" w14:textId="36E03619" w:rsidR="001D3428" w:rsidRDefault="001D3428" w:rsidP="001D3428">
      <w:pPr>
        <w:ind w:right="0"/>
        <w:rPr>
          <w:noProof/>
        </w:rPr>
      </w:pPr>
      <w:r>
        <w:rPr>
          <w:noProof/>
        </w:rPr>
        <w:t>MIXED CONTAINERS (Rinse and flatten everything possible… so more fits in!)</w:t>
      </w:r>
    </w:p>
    <w:p w14:paraId="13369BF9" w14:textId="3DE8B791" w:rsidR="001D3428" w:rsidRDefault="001D3428" w:rsidP="001D3428">
      <w:pPr>
        <w:pStyle w:val="ListParagraph"/>
        <w:numPr>
          <w:ilvl w:val="0"/>
          <w:numId w:val="45"/>
        </w:numPr>
        <w:ind w:right="0"/>
        <w:rPr>
          <w:noProof/>
        </w:rPr>
      </w:pPr>
      <w:r>
        <w:rPr>
          <w:noProof/>
        </w:rPr>
        <w:t>All plastics #1, 2, 3, 4, 5, 6, 7 (NO juice pouches or straws)</w:t>
      </w:r>
      <w:r w:rsidR="003B00BB">
        <w:rPr>
          <w:noProof/>
        </w:rPr>
        <w:t>.</w:t>
      </w:r>
      <w:r>
        <w:rPr>
          <w:noProof/>
        </w:rPr>
        <w:t xml:space="preserve"> Labels are ok.</w:t>
      </w:r>
    </w:p>
    <w:p w14:paraId="2EE47C20" w14:textId="29D5B95D" w:rsidR="001D3428" w:rsidRDefault="001D3428" w:rsidP="005B45B4">
      <w:pPr>
        <w:pStyle w:val="ListParagraph"/>
        <w:numPr>
          <w:ilvl w:val="0"/>
          <w:numId w:val="45"/>
        </w:numPr>
        <w:ind w:right="0"/>
        <w:rPr>
          <w:noProof/>
        </w:rPr>
      </w:pPr>
      <w:r>
        <w:rPr>
          <w:noProof/>
        </w:rPr>
        <w:t>NO styrofoam, motor oil jugs, toys, durable dishes</w:t>
      </w:r>
    </w:p>
    <w:p w14:paraId="3D3F1870" w14:textId="224FF820" w:rsidR="001D3428" w:rsidRDefault="001D3428" w:rsidP="009447B5">
      <w:pPr>
        <w:pStyle w:val="ListParagraph"/>
        <w:numPr>
          <w:ilvl w:val="0"/>
          <w:numId w:val="45"/>
        </w:numPr>
        <w:ind w:right="0"/>
        <w:rPr>
          <w:noProof/>
        </w:rPr>
      </w:pPr>
      <w:r>
        <w:rPr>
          <w:noProof/>
        </w:rPr>
        <w:t>No cornbased plastics (PLA)</w:t>
      </w:r>
      <w:r w:rsidR="007A0C73">
        <w:rPr>
          <w:noProof/>
        </w:rPr>
        <w:t xml:space="preserve"> or “biodegradable” plastics</w:t>
      </w:r>
    </w:p>
    <w:p w14:paraId="3CE94F5C" w14:textId="75956DA1" w:rsidR="007A0C73" w:rsidRDefault="007A0C73" w:rsidP="009447B5">
      <w:pPr>
        <w:pStyle w:val="ListParagraph"/>
        <w:numPr>
          <w:ilvl w:val="0"/>
          <w:numId w:val="45"/>
        </w:numPr>
        <w:ind w:right="0"/>
        <w:rPr>
          <w:noProof/>
        </w:rPr>
      </w:pPr>
      <w:r>
        <w:rPr>
          <w:noProof/>
        </w:rPr>
        <w:t>No plastic shopping bags… they belong in with Paper, Boxes  Bags</w:t>
      </w:r>
    </w:p>
    <w:p w14:paraId="06277264" w14:textId="01895112" w:rsidR="007A0C73" w:rsidRDefault="007A0C73" w:rsidP="009447B5">
      <w:pPr>
        <w:pStyle w:val="ListParagraph"/>
        <w:numPr>
          <w:ilvl w:val="0"/>
          <w:numId w:val="45"/>
        </w:numPr>
        <w:ind w:right="0"/>
        <w:rPr>
          <w:noProof/>
        </w:rPr>
      </w:pPr>
      <w:r>
        <w:rPr>
          <w:noProof/>
        </w:rPr>
        <w:t>Metal cans, foil and trays; aluminum, steel and tin ok, NO aerosol cans or propane tanks</w:t>
      </w:r>
    </w:p>
    <w:p w14:paraId="07D59015" w14:textId="5B4FECCA" w:rsidR="007A0C73" w:rsidRDefault="007A0C73" w:rsidP="009447B5">
      <w:pPr>
        <w:pStyle w:val="ListParagraph"/>
        <w:numPr>
          <w:ilvl w:val="0"/>
          <w:numId w:val="45"/>
        </w:numPr>
        <w:ind w:right="0"/>
        <w:rPr>
          <w:noProof/>
        </w:rPr>
      </w:pPr>
      <w:r>
        <w:rPr>
          <w:noProof/>
        </w:rPr>
        <w:t>Glass bottles &amp; jars; clear, green brown and blue; labels are ok, No light bults, window glass or dishes</w:t>
      </w:r>
    </w:p>
    <w:p w14:paraId="5F8E9D7E" w14:textId="0BDBE35D" w:rsidR="007A0C73" w:rsidRDefault="007A0C73" w:rsidP="007A0C73">
      <w:pPr>
        <w:ind w:right="0"/>
        <w:rPr>
          <w:noProof/>
        </w:rPr>
      </w:pPr>
      <w:r>
        <w:rPr>
          <w:noProof/>
        </w:rPr>
        <w:t>PAPER, BOXES &amp; BAGS</w:t>
      </w:r>
    </w:p>
    <w:p w14:paraId="4B07038E" w14:textId="2F0B3DAD" w:rsidR="007A0C73" w:rsidRDefault="007A0C73" w:rsidP="007A0C73">
      <w:pPr>
        <w:pStyle w:val="ListParagraph"/>
        <w:numPr>
          <w:ilvl w:val="0"/>
          <w:numId w:val="45"/>
        </w:numPr>
        <w:ind w:right="0"/>
        <w:rPr>
          <w:noProof/>
        </w:rPr>
      </w:pPr>
      <w:r>
        <w:rPr>
          <w:noProof/>
        </w:rPr>
        <w:t>No packing materials, syrofoams, or pet food bags; NO loose plastic bags (stuff all</w:t>
      </w:r>
      <w:r w:rsidR="00CC0350">
        <w:rPr>
          <w:noProof/>
        </w:rPr>
        <w:t xml:space="preserve"> bags</w:t>
      </w:r>
      <w:r>
        <w:rPr>
          <w:noProof/>
        </w:rPr>
        <w:t xml:space="preserve"> into one bag and tie it shut</w:t>
      </w:r>
      <w:r w:rsidR="00CC0350">
        <w:rPr>
          <w:noProof/>
        </w:rPr>
        <w:t>; g</w:t>
      </w:r>
      <w:r>
        <w:rPr>
          <w:noProof/>
        </w:rPr>
        <w:t>rocery bags must be clean and dry</w:t>
      </w:r>
      <w:r w:rsidR="00CC0350">
        <w:rPr>
          <w:noProof/>
        </w:rPr>
        <w:t>.</w:t>
      </w:r>
    </w:p>
    <w:p w14:paraId="19CAEF32" w14:textId="57DCB904" w:rsidR="007A0C73" w:rsidRDefault="007A0C73" w:rsidP="007A0C73">
      <w:pPr>
        <w:pStyle w:val="ListParagraph"/>
        <w:numPr>
          <w:ilvl w:val="0"/>
          <w:numId w:val="45"/>
        </w:numPr>
        <w:ind w:right="0"/>
        <w:rPr>
          <w:noProof/>
        </w:rPr>
      </w:pPr>
      <w:r>
        <w:rPr>
          <w:noProof/>
        </w:rPr>
        <w:t>Shrink wrap is OK like around rolls of paper towels or cases of water bottles</w:t>
      </w:r>
      <w:r w:rsidR="00CC0350">
        <w:rPr>
          <w:noProof/>
        </w:rPr>
        <w:t>.</w:t>
      </w:r>
    </w:p>
    <w:p w14:paraId="689EA614" w14:textId="28AC9E68" w:rsidR="007A0C73" w:rsidRDefault="007A0C73" w:rsidP="007A0C73">
      <w:pPr>
        <w:pStyle w:val="ListParagraph"/>
        <w:numPr>
          <w:ilvl w:val="0"/>
          <w:numId w:val="45"/>
        </w:numPr>
        <w:ind w:right="0"/>
        <w:rPr>
          <w:noProof/>
        </w:rPr>
      </w:pPr>
      <w:r>
        <w:rPr>
          <w:noProof/>
        </w:rPr>
        <w:t>No cling wrap, no cereal box liners but boxboard fro</w:t>
      </w:r>
      <w:r w:rsidR="00CC0350">
        <w:rPr>
          <w:noProof/>
        </w:rPr>
        <w:t>m</w:t>
      </w:r>
      <w:r>
        <w:rPr>
          <w:noProof/>
        </w:rPr>
        <w:t xml:space="preserve"> cereal boxes is OK, &amp; paper towel tubes</w:t>
      </w:r>
    </w:p>
    <w:p w14:paraId="704F486F" w14:textId="7BA957B7" w:rsidR="007A0C73" w:rsidRDefault="007A0C73" w:rsidP="007A0C73">
      <w:pPr>
        <w:pStyle w:val="ListParagraph"/>
        <w:numPr>
          <w:ilvl w:val="0"/>
          <w:numId w:val="45"/>
        </w:numPr>
        <w:ind w:right="0"/>
        <w:rPr>
          <w:noProof/>
        </w:rPr>
      </w:pPr>
      <w:r>
        <w:rPr>
          <w:noProof/>
        </w:rPr>
        <w:t>No “crunchy” plastics like potato chip bags</w:t>
      </w:r>
    </w:p>
    <w:p w14:paraId="7CBC34A7" w14:textId="7E333C0A" w:rsidR="007A0C73" w:rsidRDefault="007A0C73" w:rsidP="007A0C73">
      <w:pPr>
        <w:pStyle w:val="ListParagraph"/>
        <w:numPr>
          <w:ilvl w:val="0"/>
          <w:numId w:val="45"/>
        </w:numPr>
        <w:ind w:right="0"/>
        <w:rPr>
          <w:noProof/>
        </w:rPr>
      </w:pPr>
      <w:r>
        <w:rPr>
          <w:noProof/>
        </w:rPr>
        <w:t>Newspapers are ok but must be DRY</w:t>
      </w:r>
    </w:p>
    <w:p w14:paraId="4BA0925E" w14:textId="3E6351F2" w:rsidR="007A0C73" w:rsidRDefault="007A0C73" w:rsidP="007A0C73">
      <w:pPr>
        <w:pStyle w:val="ListParagraph"/>
        <w:numPr>
          <w:ilvl w:val="0"/>
          <w:numId w:val="45"/>
        </w:numPr>
        <w:ind w:right="0"/>
        <w:rPr>
          <w:noProof/>
        </w:rPr>
      </w:pPr>
      <w:r>
        <w:rPr>
          <w:noProof/>
        </w:rPr>
        <w:t>Hardcover, paperback and phone books are OK</w:t>
      </w:r>
    </w:p>
    <w:p w14:paraId="4E0CC291" w14:textId="55C6DFF1" w:rsidR="007A0C73" w:rsidRDefault="007A0C73" w:rsidP="00A668B8">
      <w:pPr>
        <w:pStyle w:val="ListParagraph"/>
        <w:numPr>
          <w:ilvl w:val="0"/>
          <w:numId w:val="45"/>
        </w:numPr>
        <w:ind w:right="0"/>
        <w:rPr>
          <w:noProof/>
        </w:rPr>
      </w:pPr>
      <w:r>
        <w:rPr>
          <w:noProof/>
        </w:rPr>
        <w:t>Office paper, junk mail, file folders, shredded paper in transparent bag</w:t>
      </w:r>
      <w:r w:rsidR="00CC0350">
        <w:rPr>
          <w:noProof/>
        </w:rPr>
        <w:t>s</w:t>
      </w:r>
      <w:r>
        <w:rPr>
          <w:noProof/>
        </w:rPr>
        <w:t xml:space="preserve"> tied shut, NO construction paper or dark or bright copy paper; NO padded or plastic envelopes</w:t>
      </w:r>
    </w:p>
    <w:p w14:paraId="016589B0" w14:textId="0FE7CD92" w:rsidR="007A0C73" w:rsidRDefault="007A0C73" w:rsidP="007A0C73">
      <w:pPr>
        <w:ind w:right="0"/>
        <w:rPr>
          <w:noProof/>
        </w:rPr>
      </w:pPr>
      <w:r>
        <w:rPr>
          <w:noProof/>
        </w:rPr>
        <w:t>NO N</w:t>
      </w:r>
      <w:r w:rsidR="00CC0350">
        <w:rPr>
          <w:noProof/>
        </w:rPr>
        <w:t>EED</w:t>
      </w:r>
      <w:r>
        <w:rPr>
          <w:noProof/>
        </w:rPr>
        <w:t xml:space="preserve"> to remove: rubber bands, paper clips, sticky notes, staples, tape.</w:t>
      </w:r>
    </w:p>
    <w:p w14:paraId="15754D84" w14:textId="77777777" w:rsidR="00236CCC" w:rsidRDefault="00236CCC" w:rsidP="007A0C73">
      <w:pPr>
        <w:ind w:right="0"/>
        <w:rPr>
          <w:noProof/>
        </w:rPr>
      </w:pPr>
    </w:p>
    <w:p w14:paraId="502B81FD" w14:textId="07FBB0D7" w:rsidR="00236CCC" w:rsidRDefault="00236CCC" w:rsidP="007A0C73">
      <w:pPr>
        <w:ind w:right="0"/>
        <w:rPr>
          <w:noProof/>
        </w:rPr>
      </w:pPr>
      <w:r>
        <w:rPr>
          <w:noProof/>
        </w:rPr>
        <w:t xml:space="preserve">The closest </w:t>
      </w:r>
      <w:r w:rsidR="005359A5">
        <w:rPr>
          <w:noProof/>
        </w:rPr>
        <w:t xml:space="preserve">location to us is: </w:t>
      </w:r>
      <w:r w:rsidR="005359A5">
        <w:t>247 Old State Road across from the Otsego Lake Township Cemetery north of Waters, MI Half-mile east of the intersection of Old 27 South and Old State Road</w:t>
      </w:r>
      <w:r w:rsidR="005359A5">
        <w:t xml:space="preserve">. For more information, please visit </w:t>
      </w:r>
      <w:r w:rsidR="005359A5">
        <w:t>www.otsegorecycling.org</w:t>
      </w:r>
      <w:r w:rsidR="005359A5">
        <w:t>.</w:t>
      </w:r>
      <w:bookmarkStart w:id="1" w:name="_GoBack"/>
      <w:bookmarkEnd w:id="1"/>
    </w:p>
    <w:p w14:paraId="0078AAC5" w14:textId="38CF98A7" w:rsidR="007A0C73" w:rsidRDefault="007A0C73" w:rsidP="007A0C73">
      <w:pPr>
        <w:ind w:right="0"/>
        <w:rPr>
          <w:noProof/>
        </w:rPr>
      </w:pPr>
    </w:p>
    <w:p w14:paraId="09F7D134" w14:textId="30249B0F" w:rsidR="007A0C73" w:rsidRDefault="00A668B8" w:rsidP="007A0C73">
      <w:pPr>
        <w:ind w:right="0"/>
        <w:rPr>
          <w:noProof/>
        </w:rPr>
      </w:pPr>
      <w:r>
        <w:rPr>
          <w:noProof/>
        </w:rPr>
        <w:tab/>
      </w:r>
    </w:p>
    <w:p w14:paraId="36BFF8A0" w14:textId="075D6179" w:rsidR="007A0C73" w:rsidRPr="002D702A" w:rsidRDefault="00F316A5" w:rsidP="00A668B8">
      <w:pPr>
        <w:ind w:left="720" w:right="0" w:firstLine="720"/>
        <w:rPr>
          <w:noProof/>
        </w:rPr>
      </w:pPr>
      <w:r>
        <w:rPr>
          <w:noProof/>
        </w:rPr>
        <mc:AlternateContent>
          <mc:Choice Requires="wpg">
            <w:drawing>
              <wp:anchor distT="0" distB="0" distL="114300" distR="114300" simplePos="0" relativeHeight="251679744" behindDoc="0" locked="0" layoutInCell="1" allowOverlap="1" wp14:anchorId="599B2427" wp14:editId="15811E55">
                <wp:simplePos x="0" y="0"/>
                <wp:positionH relativeFrom="column">
                  <wp:posOffset>1085850</wp:posOffset>
                </wp:positionH>
                <wp:positionV relativeFrom="page">
                  <wp:posOffset>8463915</wp:posOffset>
                </wp:positionV>
                <wp:extent cx="3429000" cy="1394460"/>
                <wp:effectExtent l="0" t="0" r="0" b="0"/>
                <wp:wrapSquare wrapText="bothSides"/>
                <wp:docPr id="361" name="Group 361"/>
                <wp:cNvGraphicFramePr/>
                <a:graphic xmlns:a="http://schemas.openxmlformats.org/drawingml/2006/main">
                  <a:graphicData uri="http://schemas.microsoft.com/office/word/2010/wordprocessingGroup">
                    <wpg:wgp>
                      <wpg:cNvGrpSpPr/>
                      <wpg:grpSpPr>
                        <a:xfrm>
                          <a:off x="0" y="0"/>
                          <a:ext cx="3429000" cy="1394460"/>
                          <a:chOff x="0" y="0"/>
                          <a:chExt cx="6057900" cy="2794000"/>
                        </a:xfrm>
                      </wpg:grpSpPr>
                      <pic:pic xmlns:pic="http://schemas.openxmlformats.org/drawingml/2006/picture">
                        <pic:nvPicPr>
                          <pic:cNvPr id="359" name="Picture 359"/>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6"/>
                              </a:ext>
                            </a:extLst>
                          </a:blip>
                          <a:stretch>
                            <a:fillRect/>
                          </a:stretch>
                        </pic:blipFill>
                        <pic:spPr>
                          <a:xfrm>
                            <a:off x="0" y="0"/>
                            <a:ext cx="6057900" cy="2569845"/>
                          </a:xfrm>
                          <a:prstGeom prst="rect">
                            <a:avLst/>
                          </a:prstGeom>
                        </pic:spPr>
                      </pic:pic>
                      <wps:wsp>
                        <wps:cNvPr id="360" name="Text Box 360"/>
                        <wps:cNvSpPr txBox="1"/>
                        <wps:spPr>
                          <a:xfrm>
                            <a:off x="0" y="2569845"/>
                            <a:ext cx="6057900" cy="224155"/>
                          </a:xfrm>
                          <a:prstGeom prst="rect">
                            <a:avLst/>
                          </a:prstGeom>
                          <a:solidFill>
                            <a:prstClr val="white"/>
                          </a:solidFill>
                          <a:ln>
                            <a:noFill/>
                          </a:ln>
                        </wps:spPr>
                        <wps:txbx>
                          <w:txbxContent>
                            <w:p w14:paraId="1FAD4605" w14:textId="59547BD5" w:rsidR="00A80912" w:rsidRPr="00A80912" w:rsidRDefault="00A8091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9B2427" id="Group 361" o:spid="_x0000_s1064" style="position:absolute;left:0;text-align:left;margin-left:85.5pt;margin-top:666.45pt;width:270pt;height:109.8pt;z-index:251679744;mso-position-horizontal-relative:text;mso-position-vertical-relative:page" coordsize="60579,279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">
                <v:shape id="Picture 359" o:spid="_x0000_s1065" type="#_x0000_t75" style="position:absolute;width:60579;height:25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pANLGAAAA3AAAAA8AAABkcnMvZG93bnJldi54bWxEj0FrwkAUhO9C/8PyCr3ppi1Kja5iSwuN&#10;0ENTPXh7Zp9JbPZt2F01/ntXEDwOM/MNM513phFHcr62rOB5kIAgLqyuuVSw+vvqv4HwAVljY5kU&#10;nMnDfPbQm2Kq7Yl/6ZiHUkQI+xQVVCG0qZS+qMigH9iWOHo76wyGKF0ptcNThJtGviTJSBqsOS5U&#10;2NJHRcV/fjAKNgu/df5nuXf7z8PmPUuytWkzpZ4eu8UERKAu3MO39rdW8Docw/VMPAJyd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kA0sYAAADcAAAADwAAAAAAAAAAAAAA&#10;AACfAgAAZHJzL2Rvd25yZXYueG1sUEsFBgAAAAAEAAQA9wAAAJIDAAAAAA==&#10;">
                  <v:imagedata r:id="rId37" o:title=""/>
                  <v:path arrowok="t"/>
                </v:shape>
                <v:shape id="Text Box 360" o:spid="_x0000_s1066" type="#_x0000_t202" style="position:absolute;top:25698;width:60579;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EUMEA&#10;AADcAAAADwAAAGRycy9kb3ducmV2LnhtbERPyW7CMBC9I/EP1iBxQeCwJW2KQYBUxJXlAybxkESN&#10;x1FsSPj7+lCpx6e3b3a9qcWLWldZVjCfRSCIc6srLhTcb9/TDxDOI2usLZOCNznYbYeDDabadnyh&#10;19UXIoSwS1FB6X2TSunykgy6mW2IA/ewrUEfYFtI3WIXwk0tF1EUS4MVh4YSGzqWlP9cn0bB49xN&#10;1p9ddvL35LKKD1glmX0rNR71+y8Qnnr/L/5zn7WCZRz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xFDBAAAA3AAAAA8AAAAAAAAAAAAAAAAAmAIAAGRycy9kb3du&#10;cmV2LnhtbFBLBQYAAAAABAAEAPUAAACGAwAAAAA=&#10;" stroked="f">
                  <v:textbox>
                    <w:txbxContent>
                      <w:p w14:paraId="1FAD4605" w14:textId="59547BD5" w:rsidR="00A80912" w:rsidRPr="00A80912" w:rsidRDefault="00A80912">
                        <w:pPr>
                          <w:rPr>
                            <w:sz w:val="18"/>
                            <w:szCs w:val="18"/>
                          </w:rPr>
                        </w:pPr>
                      </w:p>
                    </w:txbxContent>
                  </v:textbox>
                </v:shape>
                <w10:wrap type="square" anchory="page"/>
              </v:group>
            </w:pict>
          </mc:Fallback>
        </mc:AlternateContent>
      </w:r>
    </w:p>
    <w:sectPr w:rsidR="007A0C73" w:rsidRPr="002D702A" w:rsidSect="002567E1">
      <w:headerReference w:type="even" r:id="rId38"/>
      <w:headerReference w:type="default" r:id="rId39"/>
      <w:pgSz w:w="12240" w:h="15840" w:code="1"/>
      <w:pgMar w:top="1440" w:right="900" w:bottom="720" w:left="1800" w:header="0" w:footer="0" w:gutter="0"/>
      <w:pgNumType w:start="2"/>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AF975" w14:textId="77777777" w:rsidR="00E70DD8" w:rsidRDefault="00E70DD8" w:rsidP="00424540">
      <w:r>
        <w:separator/>
      </w:r>
    </w:p>
  </w:endnote>
  <w:endnote w:type="continuationSeparator" w:id="0">
    <w:p w14:paraId="62C16432" w14:textId="77777777" w:rsidR="00E70DD8" w:rsidRDefault="00E70DD8" w:rsidP="0042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17D70" w14:textId="77777777" w:rsidR="00E70DD8" w:rsidRDefault="00E70DD8" w:rsidP="00424540">
      <w:r>
        <w:separator/>
      </w:r>
    </w:p>
  </w:footnote>
  <w:footnote w:type="continuationSeparator" w:id="0">
    <w:p w14:paraId="273AC54F" w14:textId="77777777" w:rsidR="00E70DD8" w:rsidRDefault="00E70DD8" w:rsidP="004245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09071" w14:textId="77777777" w:rsidR="007A568A" w:rsidRDefault="007A568A" w:rsidP="004245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1954B" w14:textId="77777777" w:rsidR="002567E1" w:rsidRDefault="002567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B705F"/>
    <w:multiLevelType w:val="hybridMultilevel"/>
    <w:tmpl w:val="F024353A"/>
    <w:lvl w:ilvl="0" w:tplc="E20CA148">
      <w:numFmt w:val="bullet"/>
      <w:lvlText w:val="-"/>
      <w:lvlJc w:val="left"/>
      <w:pPr>
        <w:ind w:left="720" w:hanging="360"/>
      </w:pPr>
      <w:rPr>
        <w:rFonts w:ascii="Trebuchet MS" w:eastAsia="Times New Roman" w:hAnsi="Trebuchet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C44797"/>
    <w:multiLevelType w:val="hybridMultilevel"/>
    <w:tmpl w:val="9A6CBE3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2" w15:restartNumberingAfterBreak="0">
    <w:nsid w:val="054F67AB"/>
    <w:multiLevelType w:val="hybridMultilevel"/>
    <w:tmpl w:val="A04C25E2"/>
    <w:lvl w:ilvl="0" w:tplc="CCF09C32">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1F03CA"/>
    <w:multiLevelType w:val="hybridMultilevel"/>
    <w:tmpl w:val="E6A852F2"/>
    <w:lvl w:ilvl="0" w:tplc="54A0FFF8">
      <w:numFmt w:val="bullet"/>
      <w:lvlText w:val="-"/>
      <w:lvlJc w:val="left"/>
      <w:pPr>
        <w:ind w:left="2520" w:hanging="360"/>
      </w:pPr>
      <w:rPr>
        <w:rFonts w:ascii="Trebuchet MS" w:eastAsia="Times New Roman" w:hAnsi="Trebuchet M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1953F81"/>
    <w:multiLevelType w:val="hybridMultilevel"/>
    <w:tmpl w:val="A14C8A18"/>
    <w:lvl w:ilvl="0" w:tplc="EDCADF4A">
      <w:start w:val="16"/>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072E9B"/>
    <w:multiLevelType w:val="multilevel"/>
    <w:tmpl w:val="75A6F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2F3057"/>
    <w:multiLevelType w:val="hybridMultilevel"/>
    <w:tmpl w:val="89DA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F6489"/>
    <w:multiLevelType w:val="hybridMultilevel"/>
    <w:tmpl w:val="2FF88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1676B6"/>
    <w:multiLevelType w:val="hybridMultilevel"/>
    <w:tmpl w:val="236AEE42"/>
    <w:lvl w:ilvl="0" w:tplc="9D0A21BA">
      <w:numFmt w:val="bullet"/>
      <w:lvlText w:val="-"/>
      <w:lvlJc w:val="left"/>
      <w:pPr>
        <w:ind w:left="2448" w:hanging="360"/>
      </w:pPr>
      <w:rPr>
        <w:rFonts w:ascii="Trebuchet MS" w:eastAsia="Times New Roman" w:hAnsi="Trebuchet MS" w:cs="Times New Roman"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9" w15:restartNumberingAfterBreak="0">
    <w:nsid w:val="36ED587D"/>
    <w:multiLevelType w:val="hybridMultilevel"/>
    <w:tmpl w:val="D84ED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E20F27"/>
    <w:multiLevelType w:val="hybridMultilevel"/>
    <w:tmpl w:val="11BC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B6DFB"/>
    <w:multiLevelType w:val="hybridMultilevel"/>
    <w:tmpl w:val="8C3A245A"/>
    <w:lvl w:ilvl="0" w:tplc="EF425864">
      <w:numFmt w:val="bullet"/>
      <w:lvlText w:val="-"/>
      <w:lvlJc w:val="left"/>
      <w:pPr>
        <w:ind w:left="504" w:hanging="360"/>
      </w:pPr>
      <w:rPr>
        <w:rFonts w:ascii="Trebuchet MS" w:eastAsia="Times New Roman" w:hAnsi="Trebuchet MS" w:cs="Times New Roman"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3" w15:restartNumberingAfterBreak="0">
    <w:nsid w:val="40E13CB3"/>
    <w:multiLevelType w:val="hybridMultilevel"/>
    <w:tmpl w:val="F148DE44"/>
    <w:lvl w:ilvl="0" w:tplc="674439FC">
      <w:start w:val="1"/>
      <w:numFmt w:val="decimal"/>
      <w:lvlText w:val="%1."/>
      <w:lvlJc w:val="left"/>
      <w:pPr>
        <w:ind w:left="1425"/>
      </w:pPr>
      <w:rPr>
        <w:rFonts w:ascii="Times New Roman" w:eastAsia="Arial"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136AD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5491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62F8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4414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AED89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BAE43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52761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2CD3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A973F00"/>
    <w:multiLevelType w:val="hybridMultilevel"/>
    <w:tmpl w:val="6756D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CC27974"/>
    <w:multiLevelType w:val="hybridMultilevel"/>
    <w:tmpl w:val="21285BF2"/>
    <w:lvl w:ilvl="0" w:tplc="6F848364">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6A0D00"/>
    <w:multiLevelType w:val="hybridMultilevel"/>
    <w:tmpl w:val="5B96E0A0"/>
    <w:lvl w:ilvl="0" w:tplc="8C309AE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9963F3"/>
    <w:multiLevelType w:val="hybridMultilevel"/>
    <w:tmpl w:val="38BE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2F5D4A"/>
    <w:multiLevelType w:val="hybridMultilevel"/>
    <w:tmpl w:val="5976627C"/>
    <w:lvl w:ilvl="0" w:tplc="04090001">
      <w:start w:val="1"/>
      <w:numFmt w:val="bullet"/>
      <w:lvlText w:val=""/>
      <w:lvlJc w:val="left"/>
      <w:pPr>
        <w:tabs>
          <w:tab w:val="num" w:pos="-90"/>
        </w:tabs>
        <w:ind w:left="-90" w:hanging="360"/>
      </w:pPr>
      <w:rPr>
        <w:rFonts w:ascii="Symbol" w:hAnsi="Symbol" w:hint="default"/>
      </w:rPr>
    </w:lvl>
    <w:lvl w:ilvl="1" w:tplc="04090003" w:tentative="1">
      <w:start w:val="1"/>
      <w:numFmt w:val="bullet"/>
      <w:lvlText w:val="o"/>
      <w:lvlJc w:val="left"/>
      <w:pPr>
        <w:tabs>
          <w:tab w:val="num" w:pos="630"/>
        </w:tabs>
        <w:ind w:left="630" w:hanging="360"/>
      </w:pPr>
      <w:rPr>
        <w:rFonts w:ascii="Courier New" w:hAnsi="Courier New" w:cs="Courier New" w:hint="default"/>
      </w:rPr>
    </w:lvl>
    <w:lvl w:ilvl="2" w:tplc="04090005" w:tentative="1">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070"/>
        </w:tabs>
        <w:ind w:left="2070" w:hanging="360"/>
      </w:pPr>
      <w:rPr>
        <w:rFonts w:ascii="Symbol" w:hAnsi="Symbol" w:hint="default"/>
      </w:rPr>
    </w:lvl>
    <w:lvl w:ilvl="4" w:tplc="04090003" w:tentative="1">
      <w:start w:val="1"/>
      <w:numFmt w:val="bullet"/>
      <w:lvlText w:val="o"/>
      <w:lvlJc w:val="left"/>
      <w:pPr>
        <w:tabs>
          <w:tab w:val="num" w:pos="2790"/>
        </w:tabs>
        <w:ind w:left="2790" w:hanging="360"/>
      </w:pPr>
      <w:rPr>
        <w:rFonts w:ascii="Courier New" w:hAnsi="Courier New" w:cs="Courier New" w:hint="default"/>
      </w:rPr>
    </w:lvl>
    <w:lvl w:ilvl="5" w:tplc="04090005" w:tentative="1">
      <w:start w:val="1"/>
      <w:numFmt w:val="bullet"/>
      <w:lvlText w:val=""/>
      <w:lvlJc w:val="left"/>
      <w:pPr>
        <w:tabs>
          <w:tab w:val="num" w:pos="3510"/>
        </w:tabs>
        <w:ind w:left="3510" w:hanging="360"/>
      </w:pPr>
      <w:rPr>
        <w:rFonts w:ascii="Wingdings" w:hAnsi="Wingdings" w:hint="default"/>
      </w:rPr>
    </w:lvl>
    <w:lvl w:ilvl="6" w:tplc="04090001" w:tentative="1">
      <w:start w:val="1"/>
      <w:numFmt w:val="bullet"/>
      <w:lvlText w:val=""/>
      <w:lvlJc w:val="left"/>
      <w:pPr>
        <w:tabs>
          <w:tab w:val="num" w:pos="4230"/>
        </w:tabs>
        <w:ind w:left="4230" w:hanging="360"/>
      </w:pPr>
      <w:rPr>
        <w:rFonts w:ascii="Symbol" w:hAnsi="Symbol" w:hint="default"/>
      </w:rPr>
    </w:lvl>
    <w:lvl w:ilvl="7" w:tplc="04090003" w:tentative="1">
      <w:start w:val="1"/>
      <w:numFmt w:val="bullet"/>
      <w:lvlText w:val="o"/>
      <w:lvlJc w:val="left"/>
      <w:pPr>
        <w:tabs>
          <w:tab w:val="num" w:pos="4950"/>
        </w:tabs>
        <w:ind w:left="4950" w:hanging="360"/>
      </w:pPr>
      <w:rPr>
        <w:rFonts w:ascii="Courier New" w:hAnsi="Courier New" w:cs="Courier New" w:hint="default"/>
      </w:rPr>
    </w:lvl>
    <w:lvl w:ilvl="8" w:tplc="04090005" w:tentative="1">
      <w:start w:val="1"/>
      <w:numFmt w:val="bullet"/>
      <w:lvlText w:val=""/>
      <w:lvlJc w:val="left"/>
      <w:pPr>
        <w:tabs>
          <w:tab w:val="num" w:pos="5670"/>
        </w:tabs>
        <w:ind w:left="5670" w:hanging="360"/>
      </w:pPr>
      <w:rPr>
        <w:rFonts w:ascii="Wingdings" w:hAnsi="Wingdings" w:hint="default"/>
      </w:rPr>
    </w:lvl>
  </w:abstractNum>
  <w:abstractNum w:abstractNumId="29" w15:restartNumberingAfterBreak="0">
    <w:nsid w:val="5B0A5FC1"/>
    <w:multiLevelType w:val="hybridMultilevel"/>
    <w:tmpl w:val="8EC8F7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B85A5C"/>
    <w:multiLevelType w:val="hybridMultilevel"/>
    <w:tmpl w:val="7F44ED5C"/>
    <w:lvl w:ilvl="0" w:tplc="9B84A7CA">
      <w:start w:val="1"/>
      <w:numFmt w:val="decimal"/>
      <w:lvlText w:val="%1."/>
      <w:lvlJc w:val="left"/>
      <w:pPr>
        <w:ind w:left="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71F8B756">
      <w:start w:val="1"/>
      <w:numFmt w:val="lowerLetter"/>
      <w:lvlText w:val="%2"/>
      <w:lvlJc w:val="left"/>
      <w:pPr>
        <w:ind w:left="-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46689C">
      <w:start w:val="1"/>
      <w:numFmt w:val="lowerRoman"/>
      <w:lvlText w:val="%3"/>
      <w:lvlJc w:val="left"/>
      <w:pPr>
        <w:ind w:left="3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C9ED60E">
      <w:start w:val="1"/>
      <w:numFmt w:val="decimal"/>
      <w:lvlText w:val="%4"/>
      <w:lvlJc w:val="left"/>
      <w:pPr>
        <w:ind w:left="10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D859FA">
      <w:start w:val="1"/>
      <w:numFmt w:val="lowerLetter"/>
      <w:lvlText w:val="%5"/>
      <w:lvlJc w:val="left"/>
      <w:pPr>
        <w:ind w:left="1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CA2F24">
      <w:start w:val="1"/>
      <w:numFmt w:val="lowerRoman"/>
      <w:lvlText w:val="%6"/>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7E12A6">
      <w:start w:val="1"/>
      <w:numFmt w:val="decimal"/>
      <w:lvlText w:val="%7"/>
      <w:lvlJc w:val="left"/>
      <w:pPr>
        <w:ind w:left="3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1E433E">
      <w:start w:val="1"/>
      <w:numFmt w:val="lowerLetter"/>
      <w:lvlText w:val="%8"/>
      <w:lvlJc w:val="left"/>
      <w:pPr>
        <w:ind w:left="39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9AC402">
      <w:start w:val="1"/>
      <w:numFmt w:val="lowerRoman"/>
      <w:lvlText w:val="%9"/>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ED00F2D"/>
    <w:multiLevelType w:val="hybridMultilevel"/>
    <w:tmpl w:val="B490853A"/>
    <w:lvl w:ilvl="0" w:tplc="7930C730">
      <w:start w:val="1"/>
      <w:numFmt w:val="decimal"/>
      <w:lvlText w:val="%1."/>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B84A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60A3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4E9F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7CDB1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8004F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2CA83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D83E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8200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FA33EEE"/>
    <w:multiLevelType w:val="multilevel"/>
    <w:tmpl w:val="C436C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35762A"/>
    <w:multiLevelType w:val="hybridMultilevel"/>
    <w:tmpl w:val="F5D8FB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6F27B9"/>
    <w:multiLevelType w:val="hybridMultilevel"/>
    <w:tmpl w:val="9BF22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B53F47"/>
    <w:multiLevelType w:val="hybridMultilevel"/>
    <w:tmpl w:val="2272E2DE"/>
    <w:lvl w:ilvl="0" w:tplc="1924EB58">
      <w:start w:val="16"/>
      <w:numFmt w:val="bullet"/>
      <w:lvlText w:val="-"/>
      <w:lvlJc w:val="left"/>
      <w:pPr>
        <w:ind w:left="720" w:hanging="360"/>
      </w:pPr>
      <w:rPr>
        <w:rFonts w:ascii="Trebuchet MS" w:eastAsia="Times New Roman" w:hAnsi="Trebuchet M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230491"/>
    <w:multiLevelType w:val="hybridMultilevel"/>
    <w:tmpl w:val="45FA06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614F4D"/>
    <w:multiLevelType w:val="hybridMultilevel"/>
    <w:tmpl w:val="A4D2BD1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A9273F"/>
    <w:multiLevelType w:val="hybridMultilevel"/>
    <w:tmpl w:val="B3E2682C"/>
    <w:lvl w:ilvl="0" w:tplc="B4603EFC">
      <w:numFmt w:val="bullet"/>
      <w:lvlText w:val="-"/>
      <w:lvlJc w:val="left"/>
      <w:pPr>
        <w:ind w:left="612" w:hanging="360"/>
      </w:pPr>
      <w:rPr>
        <w:rFonts w:ascii="Trebuchet MS" w:eastAsia="Times New Roman" w:hAnsi="Trebuchet MS"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39" w15:restartNumberingAfterBreak="0">
    <w:nsid w:val="6B346949"/>
    <w:multiLevelType w:val="hybridMultilevel"/>
    <w:tmpl w:val="B478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063D34"/>
    <w:multiLevelType w:val="hybridMultilevel"/>
    <w:tmpl w:val="028E6ED4"/>
    <w:lvl w:ilvl="0" w:tplc="503A1CF4">
      <w:numFmt w:val="bullet"/>
      <w:lvlText w:val="-"/>
      <w:lvlJc w:val="left"/>
      <w:pPr>
        <w:ind w:left="2448" w:hanging="360"/>
      </w:pPr>
      <w:rPr>
        <w:rFonts w:ascii="Trebuchet MS" w:eastAsia="Times New Roman" w:hAnsi="Trebuchet MS" w:cs="Times New Roman"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41" w15:restartNumberingAfterBreak="0">
    <w:nsid w:val="6F711BEF"/>
    <w:multiLevelType w:val="hybridMultilevel"/>
    <w:tmpl w:val="C7DA9BF2"/>
    <w:lvl w:ilvl="0" w:tplc="5D74A6C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4D31C19"/>
    <w:multiLevelType w:val="hybridMultilevel"/>
    <w:tmpl w:val="65F01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E837E6"/>
    <w:multiLevelType w:val="hybridMultilevel"/>
    <w:tmpl w:val="451A88B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4" w15:restartNumberingAfterBreak="0">
    <w:nsid w:val="7C6A4BB6"/>
    <w:multiLevelType w:val="hybridMultilevel"/>
    <w:tmpl w:val="96B67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9"/>
  </w:num>
  <w:num w:numId="13">
    <w:abstractNumId w:val="21"/>
  </w:num>
  <w:num w:numId="14">
    <w:abstractNumId w:val="28"/>
  </w:num>
  <w:num w:numId="15">
    <w:abstractNumId w:val="11"/>
  </w:num>
  <w:num w:numId="16">
    <w:abstractNumId w:val="19"/>
  </w:num>
  <w:num w:numId="17">
    <w:abstractNumId w:val="17"/>
  </w:num>
  <w:num w:numId="18">
    <w:abstractNumId w:val="27"/>
  </w:num>
  <w:num w:numId="19">
    <w:abstractNumId w:val="12"/>
  </w:num>
  <w:num w:numId="20">
    <w:abstractNumId w:val="44"/>
  </w:num>
  <w:num w:numId="21">
    <w:abstractNumId w:val="30"/>
  </w:num>
  <w:num w:numId="22">
    <w:abstractNumId w:val="31"/>
  </w:num>
  <w:num w:numId="23">
    <w:abstractNumId w:val="23"/>
  </w:num>
  <w:num w:numId="24">
    <w:abstractNumId w:val="14"/>
  </w:num>
  <w:num w:numId="25">
    <w:abstractNumId w:val="16"/>
  </w:num>
  <w:num w:numId="26">
    <w:abstractNumId w:val="22"/>
  </w:num>
  <w:num w:numId="27">
    <w:abstractNumId w:val="24"/>
  </w:num>
  <w:num w:numId="28">
    <w:abstractNumId w:val="38"/>
  </w:num>
  <w:num w:numId="29">
    <w:abstractNumId w:val="26"/>
  </w:num>
  <w:num w:numId="30">
    <w:abstractNumId w:val="35"/>
  </w:num>
  <w:num w:numId="31">
    <w:abstractNumId w:val="37"/>
  </w:num>
  <w:num w:numId="32">
    <w:abstractNumId w:val="34"/>
  </w:num>
  <w:num w:numId="33">
    <w:abstractNumId w:val="33"/>
  </w:num>
  <w:num w:numId="34">
    <w:abstractNumId w:val="43"/>
  </w:num>
  <w:num w:numId="35">
    <w:abstractNumId w:val="42"/>
  </w:num>
  <w:num w:numId="36">
    <w:abstractNumId w:val="32"/>
  </w:num>
  <w:num w:numId="37">
    <w:abstractNumId w:val="15"/>
  </w:num>
  <w:num w:numId="38">
    <w:abstractNumId w:val="18"/>
  </w:num>
  <w:num w:numId="39">
    <w:abstractNumId w:val="40"/>
  </w:num>
  <w:num w:numId="40">
    <w:abstractNumId w:val="13"/>
  </w:num>
  <w:num w:numId="41">
    <w:abstractNumId w:val="39"/>
  </w:num>
  <w:num w:numId="42">
    <w:abstractNumId w:val="10"/>
  </w:num>
  <w:num w:numId="43">
    <w:abstractNumId w:val="36"/>
  </w:num>
  <w:num w:numId="44">
    <w:abstractNumId w:val="41"/>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E90"/>
    <w:rsid w:val="00003D1E"/>
    <w:rsid w:val="00006061"/>
    <w:rsid w:val="0001035D"/>
    <w:rsid w:val="00012AD2"/>
    <w:rsid w:val="000214DE"/>
    <w:rsid w:val="00021824"/>
    <w:rsid w:val="00021AF6"/>
    <w:rsid w:val="00024D97"/>
    <w:rsid w:val="00027C50"/>
    <w:rsid w:val="00032430"/>
    <w:rsid w:val="00034E5A"/>
    <w:rsid w:val="00035922"/>
    <w:rsid w:val="00036407"/>
    <w:rsid w:val="00037072"/>
    <w:rsid w:val="000373CA"/>
    <w:rsid w:val="00042AAB"/>
    <w:rsid w:val="00047970"/>
    <w:rsid w:val="00054DD9"/>
    <w:rsid w:val="00055F7A"/>
    <w:rsid w:val="0006065E"/>
    <w:rsid w:val="000653D0"/>
    <w:rsid w:val="00070F8C"/>
    <w:rsid w:val="00071E8C"/>
    <w:rsid w:val="000733DD"/>
    <w:rsid w:val="000737E5"/>
    <w:rsid w:val="00073BC2"/>
    <w:rsid w:val="00077C3F"/>
    <w:rsid w:val="000809E8"/>
    <w:rsid w:val="00081240"/>
    <w:rsid w:val="00081CC1"/>
    <w:rsid w:val="000848F3"/>
    <w:rsid w:val="00084AEB"/>
    <w:rsid w:val="00084F0C"/>
    <w:rsid w:val="0009211A"/>
    <w:rsid w:val="00092D69"/>
    <w:rsid w:val="000941DD"/>
    <w:rsid w:val="000A36DD"/>
    <w:rsid w:val="000A39A5"/>
    <w:rsid w:val="000A61EC"/>
    <w:rsid w:val="000B05EF"/>
    <w:rsid w:val="000B26A4"/>
    <w:rsid w:val="000B3728"/>
    <w:rsid w:val="000B49FE"/>
    <w:rsid w:val="000B6CFC"/>
    <w:rsid w:val="000B782E"/>
    <w:rsid w:val="000C07CB"/>
    <w:rsid w:val="000C5C26"/>
    <w:rsid w:val="000C75E2"/>
    <w:rsid w:val="000C7FD6"/>
    <w:rsid w:val="000D3212"/>
    <w:rsid w:val="000D3D61"/>
    <w:rsid w:val="000E054E"/>
    <w:rsid w:val="000E32BD"/>
    <w:rsid w:val="000F0027"/>
    <w:rsid w:val="000F0477"/>
    <w:rsid w:val="000F0B6A"/>
    <w:rsid w:val="000F1470"/>
    <w:rsid w:val="000F2C7E"/>
    <w:rsid w:val="000F6D84"/>
    <w:rsid w:val="000F7F95"/>
    <w:rsid w:val="0010070B"/>
    <w:rsid w:val="00103E9E"/>
    <w:rsid w:val="0010486C"/>
    <w:rsid w:val="00104B82"/>
    <w:rsid w:val="001052FE"/>
    <w:rsid w:val="00111657"/>
    <w:rsid w:val="00113753"/>
    <w:rsid w:val="0011511D"/>
    <w:rsid w:val="00115832"/>
    <w:rsid w:val="001173D5"/>
    <w:rsid w:val="0012171D"/>
    <w:rsid w:val="00123BC0"/>
    <w:rsid w:val="001267F1"/>
    <w:rsid w:val="00127A42"/>
    <w:rsid w:val="001338F7"/>
    <w:rsid w:val="0014312D"/>
    <w:rsid w:val="0014405C"/>
    <w:rsid w:val="00145BC4"/>
    <w:rsid w:val="00146A51"/>
    <w:rsid w:val="001477A8"/>
    <w:rsid w:val="001510C2"/>
    <w:rsid w:val="00151AA3"/>
    <w:rsid w:val="00153846"/>
    <w:rsid w:val="001677ED"/>
    <w:rsid w:val="0017027D"/>
    <w:rsid w:val="00180113"/>
    <w:rsid w:val="00180BBB"/>
    <w:rsid w:val="00182C73"/>
    <w:rsid w:val="00186618"/>
    <w:rsid w:val="00186F62"/>
    <w:rsid w:val="001904ED"/>
    <w:rsid w:val="00190A55"/>
    <w:rsid w:val="00191247"/>
    <w:rsid w:val="001949AD"/>
    <w:rsid w:val="00197301"/>
    <w:rsid w:val="001A0705"/>
    <w:rsid w:val="001A4C7B"/>
    <w:rsid w:val="001A5337"/>
    <w:rsid w:val="001B1327"/>
    <w:rsid w:val="001B17AB"/>
    <w:rsid w:val="001B5FA0"/>
    <w:rsid w:val="001B7FBE"/>
    <w:rsid w:val="001C55B4"/>
    <w:rsid w:val="001C739E"/>
    <w:rsid w:val="001D1B5C"/>
    <w:rsid w:val="001D3428"/>
    <w:rsid w:val="001D64F3"/>
    <w:rsid w:val="001D7C64"/>
    <w:rsid w:val="001E13D8"/>
    <w:rsid w:val="001E3DDE"/>
    <w:rsid w:val="001F2BF0"/>
    <w:rsid w:val="001F59FC"/>
    <w:rsid w:val="001F7227"/>
    <w:rsid w:val="00202AFA"/>
    <w:rsid w:val="002044BF"/>
    <w:rsid w:val="0020457B"/>
    <w:rsid w:val="00204A5A"/>
    <w:rsid w:val="002050D5"/>
    <w:rsid w:val="002061A0"/>
    <w:rsid w:val="00212455"/>
    <w:rsid w:val="00213DB3"/>
    <w:rsid w:val="0021467F"/>
    <w:rsid w:val="00214F03"/>
    <w:rsid w:val="0021552D"/>
    <w:rsid w:val="00215570"/>
    <w:rsid w:val="00216CF9"/>
    <w:rsid w:val="002214E2"/>
    <w:rsid w:val="00222734"/>
    <w:rsid w:val="00222BC6"/>
    <w:rsid w:val="00224FFD"/>
    <w:rsid w:val="00225F56"/>
    <w:rsid w:val="002345AA"/>
    <w:rsid w:val="00236358"/>
    <w:rsid w:val="00236CCC"/>
    <w:rsid w:val="00237646"/>
    <w:rsid w:val="002402D0"/>
    <w:rsid w:val="00240C82"/>
    <w:rsid w:val="00243A13"/>
    <w:rsid w:val="0024428E"/>
    <w:rsid w:val="00245A71"/>
    <w:rsid w:val="0024686C"/>
    <w:rsid w:val="00252CBA"/>
    <w:rsid w:val="002567E1"/>
    <w:rsid w:val="002576A9"/>
    <w:rsid w:val="002618CF"/>
    <w:rsid w:val="00261C10"/>
    <w:rsid w:val="00264AFE"/>
    <w:rsid w:val="00265D9D"/>
    <w:rsid w:val="00271266"/>
    <w:rsid w:val="00273729"/>
    <w:rsid w:val="00276883"/>
    <w:rsid w:val="002779F9"/>
    <w:rsid w:val="0028221E"/>
    <w:rsid w:val="00282964"/>
    <w:rsid w:val="002833F6"/>
    <w:rsid w:val="0028396E"/>
    <w:rsid w:val="002857F2"/>
    <w:rsid w:val="00292041"/>
    <w:rsid w:val="002970B5"/>
    <w:rsid w:val="002A047F"/>
    <w:rsid w:val="002A377C"/>
    <w:rsid w:val="002A4CA9"/>
    <w:rsid w:val="002A631F"/>
    <w:rsid w:val="002A6C5E"/>
    <w:rsid w:val="002B4F01"/>
    <w:rsid w:val="002C17E2"/>
    <w:rsid w:val="002C2F9C"/>
    <w:rsid w:val="002C35F7"/>
    <w:rsid w:val="002D19B4"/>
    <w:rsid w:val="002D702A"/>
    <w:rsid w:val="002E09A3"/>
    <w:rsid w:val="002E0DAA"/>
    <w:rsid w:val="002E10B1"/>
    <w:rsid w:val="002E30EB"/>
    <w:rsid w:val="002E3CD6"/>
    <w:rsid w:val="002E70B4"/>
    <w:rsid w:val="002E7E7E"/>
    <w:rsid w:val="002F1771"/>
    <w:rsid w:val="002F3B56"/>
    <w:rsid w:val="002F3BBC"/>
    <w:rsid w:val="002F3E03"/>
    <w:rsid w:val="002F6A05"/>
    <w:rsid w:val="00301E32"/>
    <w:rsid w:val="0030233E"/>
    <w:rsid w:val="00303135"/>
    <w:rsid w:val="003067B0"/>
    <w:rsid w:val="00313AAD"/>
    <w:rsid w:val="003143A3"/>
    <w:rsid w:val="0031534F"/>
    <w:rsid w:val="00316181"/>
    <w:rsid w:val="00317772"/>
    <w:rsid w:val="00320137"/>
    <w:rsid w:val="0034191D"/>
    <w:rsid w:val="00344990"/>
    <w:rsid w:val="00346ED1"/>
    <w:rsid w:val="00346EF2"/>
    <w:rsid w:val="003518FD"/>
    <w:rsid w:val="003564CD"/>
    <w:rsid w:val="00356A04"/>
    <w:rsid w:val="003633A0"/>
    <w:rsid w:val="00364C71"/>
    <w:rsid w:val="00373273"/>
    <w:rsid w:val="003763D1"/>
    <w:rsid w:val="00380B5D"/>
    <w:rsid w:val="003813FC"/>
    <w:rsid w:val="003842BC"/>
    <w:rsid w:val="00384D2B"/>
    <w:rsid w:val="00386131"/>
    <w:rsid w:val="00387C69"/>
    <w:rsid w:val="00387E07"/>
    <w:rsid w:val="0039302A"/>
    <w:rsid w:val="003970AF"/>
    <w:rsid w:val="003978A3"/>
    <w:rsid w:val="003A07A8"/>
    <w:rsid w:val="003A7EC7"/>
    <w:rsid w:val="003B00BB"/>
    <w:rsid w:val="003B4041"/>
    <w:rsid w:val="003B5389"/>
    <w:rsid w:val="003C09A0"/>
    <w:rsid w:val="003C772D"/>
    <w:rsid w:val="003D5930"/>
    <w:rsid w:val="003D6771"/>
    <w:rsid w:val="003D7342"/>
    <w:rsid w:val="003E0B51"/>
    <w:rsid w:val="003E0E5F"/>
    <w:rsid w:val="003E2ED8"/>
    <w:rsid w:val="003F0C0B"/>
    <w:rsid w:val="003F2F84"/>
    <w:rsid w:val="003F7D7F"/>
    <w:rsid w:val="004005C8"/>
    <w:rsid w:val="004008E4"/>
    <w:rsid w:val="004048A2"/>
    <w:rsid w:val="00404B5A"/>
    <w:rsid w:val="00406D98"/>
    <w:rsid w:val="00411DD9"/>
    <w:rsid w:val="00414D6C"/>
    <w:rsid w:val="00415347"/>
    <w:rsid w:val="004203C3"/>
    <w:rsid w:val="004237FC"/>
    <w:rsid w:val="00423F47"/>
    <w:rsid w:val="00424540"/>
    <w:rsid w:val="00424848"/>
    <w:rsid w:val="00424EBD"/>
    <w:rsid w:val="00431152"/>
    <w:rsid w:val="00434BB6"/>
    <w:rsid w:val="00437535"/>
    <w:rsid w:val="0044006A"/>
    <w:rsid w:val="0044084D"/>
    <w:rsid w:val="0044254D"/>
    <w:rsid w:val="0044269C"/>
    <w:rsid w:val="004548A8"/>
    <w:rsid w:val="0045746C"/>
    <w:rsid w:val="00460441"/>
    <w:rsid w:val="004670A5"/>
    <w:rsid w:val="004703BF"/>
    <w:rsid w:val="004710B0"/>
    <w:rsid w:val="0047344D"/>
    <w:rsid w:val="0047754B"/>
    <w:rsid w:val="0047778D"/>
    <w:rsid w:val="00477A6D"/>
    <w:rsid w:val="00480CEE"/>
    <w:rsid w:val="00494070"/>
    <w:rsid w:val="004942F6"/>
    <w:rsid w:val="004A07E8"/>
    <w:rsid w:val="004A173B"/>
    <w:rsid w:val="004A1979"/>
    <w:rsid w:val="004A1CA4"/>
    <w:rsid w:val="004A355A"/>
    <w:rsid w:val="004A3E67"/>
    <w:rsid w:val="004A5626"/>
    <w:rsid w:val="004A62CF"/>
    <w:rsid w:val="004A70B1"/>
    <w:rsid w:val="004A7B9D"/>
    <w:rsid w:val="004B756A"/>
    <w:rsid w:val="004B7ACC"/>
    <w:rsid w:val="004C0B20"/>
    <w:rsid w:val="004C1565"/>
    <w:rsid w:val="004C1988"/>
    <w:rsid w:val="004C4871"/>
    <w:rsid w:val="004C4A0E"/>
    <w:rsid w:val="004D2013"/>
    <w:rsid w:val="004D36FE"/>
    <w:rsid w:val="004D6355"/>
    <w:rsid w:val="004D67A1"/>
    <w:rsid w:val="004D69A9"/>
    <w:rsid w:val="004E0C46"/>
    <w:rsid w:val="004E179D"/>
    <w:rsid w:val="004E6882"/>
    <w:rsid w:val="004E6BE8"/>
    <w:rsid w:val="004F3F7A"/>
    <w:rsid w:val="004F505D"/>
    <w:rsid w:val="004F61F4"/>
    <w:rsid w:val="005003AA"/>
    <w:rsid w:val="00500B09"/>
    <w:rsid w:val="0050110C"/>
    <w:rsid w:val="00501223"/>
    <w:rsid w:val="00501E8E"/>
    <w:rsid w:val="00502EF5"/>
    <w:rsid w:val="0050380F"/>
    <w:rsid w:val="00503EA8"/>
    <w:rsid w:val="00506B53"/>
    <w:rsid w:val="00514401"/>
    <w:rsid w:val="0051467B"/>
    <w:rsid w:val="005162B5"/>
    <w:rsid w:val="00516F08"/>
    <w:rsid w:val="005175B1"/>
    <w:rsid w:val="00521F0F"/>
    <w:rsid w:val="00524010"/>
    <w:rsid w:val="00526766"/>
    <w:rsid w:val="0052769F"/>
    <w:rsid w:val="005278B6"/>
    <w:rsid w:val="00530A77"/>
    <w:rsid w:val="0053301D"/>
    <w:rsid w:val="005356EF"/>
    <w:rsid w:val="005359A5"/>
    <w:rsid w:val="00536312"/>
    <w:rsid w:val="00537496"/>
    <w:rsid w:val="0054222F"/>
    <w:rsid w:val="0054446A"/>
    <w:rsid w:val="0054465D"/>
    <w:rsid w:val="00544679"/>
    <w:rsid w:val="00546B58"/>
    <w:rsid w:val="00547305"/>
    <w:rsid w:val="005473B8"/>
    <w:rsid w:val="005531D6"/>
    <w:rsid w:val="005570B1"/>
    <w:rsid w:val="00564E62"/>
    <w:rsid w:val="005713B8"/>
    <w:rsid w:val="005732F2"/>
    <w:rsid w:val="00574DBD"/>
    <w:rsid w:val="00575B14"/>
    <w:rsid w:val="00576B8A"/>
    <w:rsid w:val="00577767"/>
    <w:rsid w:val="00580159"/>
    <w:rsid w:val="005802C3"/>
    <w:rsid w:val="00580B15"/>
    <w:rsid w:val="00582BF5"/>
    <w:rsid w:val="00583245"/>
    <w:rsid w:val="005832B1"/>
    <w:rsid w:val="00585FA4"/>
    <w:rsid w:val="00586878"/>
    <w:rsid w:val="005871D9"/>
    <w:rsid w:val="00591D4C"/>
    <w:rsid w:val="005941A3"/>
    <w:rsid w:val="0059474C"/>
    <w:rsid w:val="005A05C5"/>
    <w:rsid w:val="005B0A1B"/>
    <w:rsid w:val="005B140A"/>
    <w:rsid w:val="005B1AC3"/>
    <w:rsid w:val="005B3547"/>
    <w:rsid w:val="005B7866"/>
    <w:rsid w:val="005C0491"/>
    <w:rsid w:val="005C3B72"/>
    <w:rsid w:val="005C4735"/>
    <w:rsid w:val="005C4AAB"/>
    <w:rsid w:val="005D0ED2"/>
    <w:rsid w:val="005D2017"/>
    <w:rsid w:val="005D5096"/>
    <w:rsid w:val="005D7AB9"/>
    <w:rsid w:val="005E0B2A"/>
    <w:rsid w:val="005E6525"/>
    <w:rsid w:val="005E7F0D"/>
    <w:rsid w:val="005F2DAB"/>
    <w:rsid w:val="005F3AF1"/>
    <w:rsid w:val="005F42B6"/>
    <w:rsid w:val="005F4CFB"/>
    <w:rsid w:val="005F4D46"/>
    <w:rsid w:val="005F4D52"/>
    <w:rsid w:val="0060229A"/>
    <w:rsid w:val="0060282D"/>
    <w:rsid w:val="006129D9"/>
    <w:rsid w:val="00612B8A"/>
    <w:rsid w:val="0061358D"/>
    <w:rsid w:val="006148A6"/>
    <w:rsid w:val="00614C34"/>
    <w:rsid w:val="006175D7"/>
    <w:rsid w:val="00621CCA"/>
    <w:rsid w:val="00622017"/>
    <w:rsid w:val="00632609"/>
    <w:rsid w:val="006429ED"/>
    <w:rsid w:val="0065008A"/>
    <w:rsid w:val="00651D48"/>
    <w:rsid w:val="00661054"/>
    <w:rsid w:val="00664DD6"/>
    <w:rsid w:val="00665D1A"/>
    <w:rsid w:val="0066754B"/>
    <w:rsid w:val="00672257"/>
    <w:rsid w:val="00673090"/>
    <w:rsid w:val="00676207"/>
    <w:rsid w:val="00680564"/>
    <w:rsid w:val="006807FD"/>
    <w:rsid w:val="006815D1"/>
    <w:rsid w:val="00682619"/>
    <w:rsid w:val="0068277F"/>
    <w:rsid w:val="00683A34"/>
    <w:rsid w:val="0068517A"/>
    <w:rsid w:val="00685F8D"/>
    <w:rsid w:val="00687006"/>
    <w:rsid w:val="00687536"/>
    <w:rsid w:val="00693694"/>
    <w:rsid w:val="006955AF"/>
    <w:rsid w:val="00695A6E"/>
    <w:rsid w:val="0069753C"/>
    <w:rsid w:val="006A330C"/>
    <w:rsid w:val="006A3DC1"/>
    <w:rsid w:val="006A6A6F"/>
    <w:rsid w:val="006B03F9"/>
    <w:rsid w:val="006B55FE"/>
    <w:rsid w:val="006B670D"/>
    <w:rsid w:val="006B6D80"/>
    <w:rsid w:val="006B7C90"/>
    <w:rsid w:val="006C5502"/>
    <w:rsid w:val="006C799D"/>
    <w:rsid w:val="006D1B39"/>
    <w:rsid w:val="006D38D3"/>
    <w:rsid w:val="006D6024"/>
    <w:rsid w:val="006D64B2"/>
    <w:rsid w:val="006E23DB"/>
    <w:rsid w:val="006E29F9"/>
    <w:rsid w:val="006E5095"/>
    <w:rsid w:val="006F2E02"/>
    <w:rsid w:val="006F3B9B"/>
    <w:rsid w:val="00702979"/>
    <w:rsid w:val="00703D1C"/>
    <w:rsid w:val="007054FE"/>
    <w:rsid w:val="00706F62"/>
    <w:rsid w:val="0071130A"/>
    <w:rsid w:val="007168EB"/>
    <w:rsid w:val="00717D61"/>
    <w:rsid w:val="00717E92"/>
    <w:rsid w:val="0072103C"/>
    <w:rsid w:val="00721388"/>
    <w:rsid w:val="007239E1"/>
    <w:rsid w:val="00723D4E"/>
    <w:rsid w:val="00727390"/>
    <w:rsid w:val="0073204B"/>
    <w:rsid w:val="0073265B"/>
    <w:rsid w:val="00733719"/>
    <w:rsid w:val="00735BD5"/>
    <w:rsid w:val="007459E2"/>
    <w:rsid w:val="0074610A"/>
    <w:rsid w:val="00746A67"/>
    <w:rsid w:val="00746F7A"/>
    <w:rsid w:val="007557D8"/>
    <w:rsid w:val="00755A75"/>
    <w:rsid w:val="0076059E"/>
    <w:rsid w:val="007607C2"/>
    <w:rsid w:val="00761DB2"/>
    <w:rsid w:val="00762B7A"/>
    <w:rsid w:val="00772A58"/>
    <w:rsid w:val="00773C05"/>
    <w:rsid w:val="00775DC4"/>
    <w:rsid w:val="0077618A"/>
    <w:rsid w:val="00777AAE"/>
    <w:rsid w:val="00780BCB"/>
    <w:rsid w:val="0078226B"/>
    <w:rsid w:val="007830FB"/>
    <w:rsid w:val="0078380C"/>
    <w:rsid w:val="00783A28"/>
    <w:rsid w:val="007905F7"/>
    <w:rsid w:val="00793718"/>
    <w:rsid w:val="007962D5"/>
    <w:rsid w:val="007A0C73"/>
    <w:rsid w:val="007A1688"/>
    <w:rsid w:val="007A39C0"/>
    <w:rsid w:val="007A4E72"/>
    <w:rsid w:val="007A568A"/>
    <w:rsid w:val="007A6666"/>
    <w:rsid w:val="007A6A9B"/>
    <w:rsid w:val="007A6ABA"/>
    <w:rsid w:val="007B13BA"/>
    <w:rsid w:val="007B2FD3"/>
    <w:rsid w:val="007B4B39"/>
    <w:rsid w:val="007B737A"/>
    <w:rsid w:val="007C2AD2"/>
    <w:rsid w:val="007C3024"/>
    <w:rsid w:val="007C335C"/>
    <w:rsid w:val="007C3C1F"/>
    <w:rsid w:val="007C418C"/>
    <w:rsid w:val="007C623D"/>
    <w:rsid w:val="007C644F"/>
    <w:rsid w:val="007C72EC"/>
    <w:rsid w:val="007D216C"/>
    <w:rsid w:val="007D21F7"/>
    <w:rsid w:val="007D323A"/>
    <w:rsid w:val="007D3A2E"/>
    <w:rsid w:val="007E5344"/>
    <w:rsid w:val="007E7738"/>
    <w:rsid w:val="007E7C7A"/>
    <w:rsid w:val="007F1A88"/>
    <w:rsid w:val="007F28E8"/>
    <w:rsid w:val="007F36A8"/>
    <w:rsid w:val="007F37F3"/>
    <w:rsid w:val="007F3853"/>
    <w:rsid w:val="007F3915"/>
    <w:rsid w:val="007F504D"/>
    <w:rsid w:val="007F5167"/>
    <w:rsid w:val="007F7CEE"/>
    <w:rsid w:val="00801A69"/>
    <w:rsid w:val="00802D80"/>
    <w:rsid w:val="00806051"/>
    <w:rsid w:val="00810643"/>
    <w:rsid w:val="00812426"/>
    <w:rsid w:val="0081773E"/>
    <w:rsid w:val="00817F06"/>
    <w:rsid w:val="0082135E"/>
    <w:rsid w:val="008228CE"/>
    <w:rsid w:val="00823EA6"/>
    <w:rsid w:val="0082400E"/>
    <w:rsid w:val="00825B98"/>
    <w:rsid w:val="00825D51"/>
    <w:rsid w:val="00826C37"/>
    <w:rsid w:val="00827833"/>
    <w:rsid w:val="00827BA0"/>
    <w:rsid w:val="008309BD"/>
    <w:rsid w:val="008336D7"/>
    <w:rsid w:val="00834DBC"/>
    <w:rsid w:val="00837167"/>
    <w:rsid w:val="008468AF"/>
    <w:rsid w:val="00847DFF"/>
    <w:rsid w:val="008527CC"/>
    <w:rsid w:val="008539A7"/>
    <w:rsid w:val="0085574A"/>
    <w:rsid w:val="00856614"/>
    <w:rsid w:val="00856FF3"/>
    <w:rsid w:val="0085702E"/>
    <w:rsid w:val="00862803"/>
    <w:rsid w:val="00863F5A"/>
    <w:rsid w:val="00864D79"/>
    <w:rsid w:val="008654FD"/>
    <w:rsid w:val="00874259"/>
    <w:rsid w:val="00875B24"/>
    <w:rsid w:val="00881EF9"/>
    <w:rsid w:val="008837E1"/>
    <w:rsid w:val="0089052C"/>
    <w:rsid w:val="00895E22"/>
    <w:rsid w:val="00897B87"/>
    <w:rsid w:val="00897D26"/>
    <w:rsid w:val="008A20DC"/>
    <w:rsid w:val="008A2873"/>
    <w:rsid w:val="008A4933"/>
    <w:rsid w:val="008A5B36"/>
    <w:rsid w:val="008B578A"/>
    <w:rsid w:val="008B5EDE"/>
    <w:rsid w:val="008B7437"/>
    <w:rsid w:val="008C06D2"/>
    <w:rsid w:val="008D037F"/>
    <w:rsid w:val="008D074A"/>
    <w:rsid w:val="008D2962"/>
    <w:rsid w:val="008D2A3F"/>
    <w:rsid w:val="008D46C3"/>
    <w:rsid w:val="008E0529"/>
    <w:rsid w:val="008E0EB5"/>
    <w:rsid w:val="008E3BEF"/>
    <w:rsid w:val="008E47CE"/>
    <w:rsid w:val="008E5073"/>
    <w:rsid w:val="008E6D1A"/>
    <w:rsid w:val="008E77C6"/>
    <w:rsid w:val="008F2440"/>
    <w:rsid w:val="008F276A"/>
    <w:rsid w:val="008F4F1E"/>
    <w:rsid w:val="009001E1"/>
    <w:rsid w:val="0090076D"/>
    <w:rsid w:val="0090425A"/>
    <w:rsid w:val="0090452C"/>
    <w:rsid w:val="009075B0"/>
    <w:rsid w:val="00913ACC"/>
    <w:rsid w:val="009243A6"/>
    <w:rsid w:val="00927AF4"/>
    <w:rsid w:val="009326C1"/>
    <w:rsid w:val="009340E0"/>
    <w:rsid w:val="00934FC4"/>
    <w:rsid w:val="0093584C"/>
    <w:rsid w:val="0094111B"/>
    <w:rsid w:val="00942134"/>
    <w:rsid w:val="0094517D"/>
    <w:rsid w:val="00945C51"/>
    <w:rsid w:val="00945E55"/>
    <w:rsid w:val="0094735A"/>
    <w:rsid w:val="00947CD0"/>
    <w:rsid w:val="0095063B"/>
    <w:rsid w:val="00951A42"/>
    <w:rsid w:val="009607B3"/>
    <w:rsid w:val="00963CC4"/>
    <w:rsid w:val="00965AE6"/>
    <w:rsid w:val="009667DA"/>
    <w:rsid w:val="009752C7"/>
    <w:rsid w:val="009753D7"/>
    <w:rsid w:val="009762ED"/>
    <w:rsid w:val="00982AC6"/>
    <w:rsid w:val="009849BC"/>
    <w:rsid w:val="00985D35"/>
    <w:rsid w:val="009872E3"/>
    <w:rsid w:val="009877D0"/>
    <w:rsid w:val="009916DB"/>
    <w:rsid w:val="00991C33"/>
    <w:rsid w:val="00995643"/>
    <w:rsid w:val="00996830"/>
    <w:rsid w:val="009A6F2F"/>
    <w:rsid w:val="009B2B5B"/>
    <w:rsid w:val="009B5082"/>
    <w:rsid w:val="009C014F"/>
    <w:rsid w:val="009C18B7"/>
    <w:rsid w:val="009C1C3E"/>
    <w:rsid w:val="009C33FC"/>
    <w:rsid w:val="009C6DB4"/>
    <w:rsid w:val="009C7053"/>
    <w:rsid w:val="009D14F4"/>
    <w:rsid w:val="009D2631"/>
    <w:rsid w:val="009D3E4D"/>
    <w:rsid w:val="009D5915"/>
    <w:rsid w:val="009D5DC0"/>
    <w:rsid w:val="009E0412"/>
    <w:rsid w:val="009E0822"/>
    <w:rsid w:val="009E1681"/>
    <w:rsid w:val="009E28CE"/>
    <w:rsid w:val="009E2A2F"/>
    <w:rsid w:val="009E2FFF"/>
    <w:rsid w:val="009F1701"/>
    <w:rsid w:val="009F3996"/>
    <w:rsid w:val="009F458A"/>
    <w:rsid w:val="009F4F43"/>
    <w:rsid w:val="009F5080"/>
    <w:rsid w:val="009F76C2"/>
    <w:rsid w:val="00A007CE"/>
    <w:rsid w:val="00A05C28"/>
    <w:rsid w:val="00A06198"/>
    <w:rsid w:val="00A07AF1"/>
    <w:rsid w:val="00A13AC4"/>
    <w:rsid w:val="00A16EF9"/>
    <w:rsid w:val="00A2163E"/>
    <w:rsid w:val="00A216D4"/>
    <w:rsid w:val="00A23349"/>
    <w:rsid w:val="00A25A2F"/>
    <w:rsid w:val="00A26872"/>
    <w:rsid w:val="00A27D0A"/>
    <w:rsid w:val="00A35A0A"/>
    <w:rsid w:val="00A37066"/>
    <w:rsid w:val="00A37793"/>
    <w:rsid w:val="00A378AF"/>
    <w:rsid w:val="00A40B22"/>
    <w:rsid w:val="00A4387A"/>
    <w:rsid w:val="00A443FF"/>
    <w:rsid w:val="00A46A9D"/>
    <w:rsid w:val="00A5079E"/>
    <w:rsid w:val="00A563A7"/>
    <w:rsid w:val="00A609BA"/>
    <w:rsid w:val="00A6243B"/>
    <w:rsid w:val="00A63F73"/>
    <w:rsid w:val="00A668B8"/>
    <w:rsid w:val="00A66DEE"/>
    <w:rsid w:val="00A671F8"/>
    <w:rsid w:val="00A701D6"/>
    <w:rsid w:val="00A723E6"/>
    <w:rsid w:val="00A73C9E"/>
    <w:rsid w:val="00A75A1A"/>
    <w:rsid w:val="00A77C21"/>
    <w:rsid w:val="00A80912"/>
    <w:rsid w:val="00A811A1"/>
    <w:rsid w:val="00A835BE"/>
    <w:rsid w:val="00A850BB"/>
    <w:rsid w:val="00A86E12"/>
    <w:rsid w:val="00A93B0E"/>
    <w:rsid w:val="00A95078"/>
    <w:rsid w:val="00A959B0"/>
    <w:rsid w:val="00AA29B8"/>
    <w:rsid w:val="00AA323C"/>
    <w:rsid w:val="00AA4F85"/>
    <w:rsid w:val="00AA5564"/>
    <w:rsid w:val="00AA6169"/>
    <w:rsid w:val="00AA6760"/>
    <w:rsid w:val="00AB106E"/>
    <w:rsid w:val="00AB22BF"/>
    <w:rsid w:val="00AB481A"/>
    <w:rsid w:val="00AB7C03"/>
    <w:rsid w:val="00AC4ADB"/>
    <w:rsid w:val="00AC6DE7"/>
    <w:rsid w:val="00AC71B7"/>
    <w:rsid w:val="00AC73AF"/>
    <w:rsid w:val="00AC7FA0"/>
    <w:rsid w:val="00AD1847"/>
    <w:rsid w:val="00AD1D87"/>
    <w:rsid w:val="00AD2773"/>
    <w:rsid w:val="00AD335C"/>
    <w:rsid w:val="00AD3B32"/>
    <w:rsid w:val="00AE17CB"/>
    <w:rsid w:val="00AE194F"/>
    <w:rsid w:val="00AE3A95"/>
    <w:rsid w:val="00AE4A5D"/>
    <w:rsid w:val="00AE57F9"/>
    <w:rsid w:val="00AE7BF8"/>
    <w:rsid w:val="00AE7E90"/>
    <w:rsid w:val="00AF3DB2"/>
    <w:rsid w:val="00AF58B2"/>
    <w:rsid w:val="00B03F3D"/>
    <w:rsid w:val="00B06B58"/>
    <w:rsid w:val="00B107E0"/>
    <w:rsid w:val="00B10F6E"/>
    <w:rsid w:val="00B1290D"/>
    <w:rsid w:val="00B129F1"/>
    <w:rsid w:val="00B14ADB"/>
    <w:rsid w:val="00B150F7"/>
    <w:rsid w:val="00B16460"/>
    <w:rsid w:val="00B213BE"/>
    <w:rsid w:val="00B21F94"/>
    <w:rsid w:val="00B24CC0"/>
    <w:rsid w:val="00B2589E"/>
    <w:rsid w:val="00B27FE2"/>
    <w:rsid w:val="00B33241"/>
    <w:rsid w:val="00B3331F"/>
    <w:rsid w:val="00B40909"/>
    <w:rsid w:val="00B41197"/>
    <w:rsid w:val="00B413D3"/>
    <w:rsid w:val="00B41796"/>
    <w:rsid w:val="00B430D8"/>
    <w:rsid w:val="00B45D65"/>
    <w:rsid w:val="00B50585"/>
    <w:rsid w:val="00B550A8"/>
    <w:rsid w:val="00B618CE"/>
    <w:rsid w:val="00B637D4"/>
    <w:rsid w:val="00B7204C"/>
    <w:rsid w:val="00B7478E"/>
    <w:rsid w:val="00B77DB1"/>
    <w:rsid w:val="00B77F01"/>
    <w:rsid w:val="00B822BC"/>
    <w:rsid w:val="00B923FD"/>
    <w:rsid w:val="00B93EF5"/>
    <w:rsid w:val="00B97161"/>
    <w:rsid w:val="00BA2B6F"/>
    <w:rsid w:val="00BA72C7"/>
    <w:rsid w:val="00BA7454"/>
    <w:rsid w:val="00BA7E32"/>
    <w:rsid w:val="00BB00E5"/>
    <w:rsid w:val="00BB29B6"/>
    <w:rsid w:val="00BB509A"/>
    <w:rsid w:val="00BB57E1"/>
    <w:rsid w:val="00BB68BD"/>
    <w:rsid w:val="00BB697E"/>
    <w:rsid w:val="00BC2783"/>
    <w:rsid w:val="00BC2DDE"/>
    <w:rsid w:val="00BC45F3"/>
    <w:rsid w:val="00BC5FDB"/>
    <w:rsid w:val="00BD14D1"/>
    <w:rsid w:val="00BD38CB"/>
    <w:rsid w:val="00BD4FC3"/>
    <w:rsid w:val="00BD5698"/>
    <w:rsid w:val="00BD749E"/>
    <w:rsid w:val="00BE0116"/>
    <w:rsid w:val="00BE5EAD"/>
    <w:rsid w:val="00BE6526"/>
    <w:rsid w:val="00BE7EB0"/>
    <w:rsid w:val="00BF0594"/>
    <w:rsid w:val="00BF2399"/>
    <w:rsid w:val="00BF25F3"/>
    <w:rsid w:val="00BF48F0"/>
    <w:rsid w:val="00BF590D"/>
    <w:rsid w:val="00C00B80"/>
    <w:rsid w:val="00C0162F"/>
    <w:rsid w:val="00C05735"/>
    <w:rsid w:val="00C10CCB"/>
    <w:rsid w:val="00C14900"/>
    <w:rsid w:val="00C16C87"/>
    <w:rsid w:val="00C310AF"/>
    <w:rsid w:val="00C322CE"/>
    <w:rsid w:val="00C32C99"/>
    <w:rsid w:val="00C366F0"/>
    <w:rsid w:val="00C4198A"/>
    <w:rsid w:val="00C42B6E"/>
    <w:rsid w:val="00C4368C"/>
    <w:rsid w:val="00C61D40"/>
    <w:rsid w:val="00C61D77"/>
    <w:rsid w:val="00C636D5"/>
    <w:rsid w:val="00C640A6"/>
    <w:rsid w:val="00C64116"/>
    <w:rsid w:val="00C65DE0"/>
    <w:rsid w:val="00C7063D"/>
    <w:rsid w:val="00C73283"/>
    <w:rsid w:val="00C737D1"/>
    <w:rsid w:val="00C73874"/>
    <w:rsid w:val="00C73C26"/>
    <w:rsid w:val="00C772CF"/>
    <w:rsid w:val="00C80EC0"/>
    <w:rsid w:val="00C844A2"/>
    <w:rsid w:val="00C85F6F"/>
    <w:rsid w:val="00C90A19"/>
    <w:rsid w:val="00C9193F"/>
    <w:rsid w:val="00C934DF"/>
    <w:rsid w:val="00C94717"/>
    <w:rsid w:val="00C9538E"/>
    <w:rsid w:val="00C9645B"/>
    <w:rsid w:val="00CA283C"/>
    <w:rsid w:val="00CA561C"/>
    <w:rsid w:val="00CB42AF"/>
    <w:rsid w:val="00CB5334"/>
    <w:rsid w:val="00CB5BED"/>
    <w:rsid w:val="00CB6257"/>
    <w:rsid w:val="00CB6B10"/>
    <w:rsid w:val="00CB71A0"/>
    <w:rsid w:val="00CB7C85"/>
    <w:rsid w:val="00CC0350"/>
    <w:rsid w:val="00CC1A52"/>
    <w:rsid w:val="00CC2EC6"/>
    <w:rsid w:val="00CC6594"/>
    <w:rsid w:val="00CC7E30"/>
    <w:rsid w:val="00CD32D4"/>
    <w:rsid w:val="00CD4039"/>
    <w:rsid w:val="00CD6033"/>
    <w:rsid w:val="00CD6D95"/>
    <w:rsid w:val="00CE470C"/>
    <w:rsid w:val="00CE4FA8"/>
    <w:rsid w:val="00CE609B"/>
    <w:rsid w:val="00CE6E26"/>
    <w:rsid w:val="00CF51CF"/>
    <w:rsid w:val="00CF538E"/>
    <w:rsid w:val="00CF6786"/>
    <w:rsid w:val="00D0247A"/>
    <w:rsid w:val="00D0517E"/>
    <w:rsid w:val="00D06003"/>
    <w:rsid w:val="00D065AE"/>
    <w:rsid w:val="00D07AD8"/>
    <w:rsid w:val="00D116D9"/>
    <w:rsid w:val="00D1328A"/>
    <w:rsid w:val="00D147D4"/>
    <w:rsid w:val="00D14F9F"/>
    <w:rsid w:val="00D177CC"/>
    <w:rsid w:val="00D2390A"/>
    <w:rsid w:val="00D2735C"/>
    <w:rsid w:val="00D277E5"/>
    <w:rsid w:val="00D30096"/>
    <w:rsid w:val="00D31FAC"/>
    <w:rsid w:val="00D33014"/>
    <w:rsid w:val="00D334C2"/>
    <w:rsid w:val="00D35B7D"/>
    <w:rsid w:val="00D36823"/>
    <w:rsid w:val="00D42C80"/>
    <w:rsid w:val="00D437DC"/>
    <w:rsid w:val="00D43D83"/>
    <w:rsid w:val="00D53097"/>
    <w:rsid w:val="00D53D45"/>
    <w:rsid w:val="00D549E5"/>
    <w:rsid w:val="00D54FA8"/>
    <w:rsid w:val="00D63E73"/>
    <w:rsid w:val="00D71E79"/>
    <w:rsid w:val="00D753F4"/>
    <w:rsid w:val="00D7587F"/>
    <w:rsid w:val="00D81CEC"/>
    <w:rsid w:val="00D83943"/>
    <w:rsid w:val="00D83AB2"/>
    <w:rsid w:val="00D84512"/>
    <w:rsid w:val="00D866FC"/>
    <w:rsid w:val="00D9206A"/>
    <w:rsid w:val="00D93FCF"/>
    <w:rsid w:val="00DA042F"/>
    <w:rsid w:val="00DB2A41"/>
    <w:rsid w:val="00DB35BC"/>
    <w:rsid w:val="00DC45D2"/>
    <w:rsid w:val="00DD0523"/>
    <w:rsid w:val="00DD1C28"/>
    <w:rsid w:val="00DD3BFE"/>
    <w:rsid w:val="00DD4089"/>
    <w:rsid w:val="00DD47FD"/>
    <w:rsid w:val="00DD7154"/>
    <w:rsid w:val="00DE06FE"/>
    <w:rsid w:val="00DE68B8"/>
    <w:rsid w:val="00DF0715"/>
    <w:rsid w:val="00DF1B82"/>
    <w:rsid w:val="00DF5322"/>
    <w:rsid w:val="00E03B7A"/>
    <w:rsid w:val="00E11228"/>
    <w:rsid w:val="00E15B79"/>
    <w:rsid w:val="00E16F47"/>
    <w:rsid w:val="00E17F59"/>
    <w:rsid w:val="00E20ECD"/>
    <w:rsid w:val="00E25422"/>
    <w:rsid w:val="00E266C4"/>
    <w:rsid w:val="00E31798"/>
    <w:rsid w:val="00E36328"/>
    <w:rsid w:val="00E4095E"/>
    <w:rsid w:val="00E43012"/>
    <w:rsid w:val="00E45959"/>
    <w:rsid w:val="00E47842"/>
    <w:rsid w:val="00E53DF6"/>
    <w:rsid w:val="00E54350"/>
    <w:rsid w:val="00E56F7D"/>
    <w:rsid w:val="00E57E29"/>
    <w:rsid w:val="00E60EAB"/>
    <w:rsid w:val="00E70BC3"/>
    <w:rsid w:val="00E70DD8"/>
    <w:rsid w:val="00E75032"/>
    <w:rsid w:val="00E753A9"/>
    <w:rsid w:val="00E756D2"/>
    <w:rsid w:val="00E75E78"/>
    <w:rsid w:val="00E764AF"/>
    <w:rsid w:val="00E778A5"/>
    <w:rsid w:val="00E80489"/>
    <w:rsid w:val="00E8056A"/>
    <w:rsid w:val="00E80C9F"/>
    <w:rsid w:val="00E84DDB"/>
    <w:rsid w:val="00E85C01"/>
    <w:rsid w:val="00E910F4"/>
    <w:rsid w:val="00E9495B"/>
    <w:rsid w:val="00EA0447"/>
    <w:rsid w:val="00EA0A68"/>
    <w:rsid w:val="00EA2E97"/>
    <w:rsid w:val="00EA3589"/>
    <w:rsid w:val="00EA4707"/>
    <w:rsid w:val="00EB0963"/>
    <w:rsid w:val="00EB0DB1"/>
    <w:rsid w:val="00EB0F73"/>
    <w:rsid w:val="00EB1CAE"/>
    <w:rsid w:val="00EB5D30"/>
    <w:rsid w:val="00EB60E5"/>
    <w:rsid w:val="00EC2724"/>
    <w:rsid w:val="00EC3FEA"/>
    <w:rsid w:val="00ED1559"/>
    <w:rsid w:val="00ED33DB"/>
    <w:rsid w:val="00ED4132"/>
    <w:rsid w:val="00ED4BDA"/>
    <w:rsid w:val="00ED540C"/>
    <w:rsid w:val="00ED7358"/>
    <w:rsid w:val="00EE213D"/>
    <w:rsid w:val="00EE59EF"/>
    <w:rsid w:val="00EE75C9"/>
    <w:rsid w:val="00EF0506"/>
    <w:rsid w:val="00EF1BAF"/>
    <w:rsid w:val="00EF223C"/>
    <w:rsid w:val="00EF3B8D"/>
    <w:rsid w:val="00EF3D87"/>
    <w:rsid w:val="00F029E6"/>
    <w:rsid w:val="00F02DC0"/>
    <w:rsid w:val="00F03731"/>
    <w:rsid w:val="00F04CD0"/>
    <w:rsid w:val="00F07A36"/>
    <w:rsid w:val="00F101DA"/>
    <w:rsid w:val="00F111C6"/>
    <w:rsid w:val="00F12732"/>
    <w:rsid w:val="00F134A6"/>
    <w:rsid w:val="00F21D89"/>
    <w:rsid w:val="00F23241"/>
    <w:rsid w:val="00F237CE"/>
    <w:rsid w:val="00F274C3"/>
    <w:rsid w:val="00F27743"/>
    <w:rsid w:val="00F27C11"/>
    <w:rsid w:val="00F313F7"/>
    <w:rsid w:val="00F316A5"/>
    <w:rsid w:val="00F32183"/>
    <w:rsid w:val="00F340E7"/>
    <w:rsid w:val="00F36BB7"/>
    <w:rsid w:val="00F40606"/>
    <w:rsid w:val="00F421BD"/>
    <w:rsid w:val="00F44789"/>
    <w:rsid w:val="00F55AB2"/>
    <w:rsid w:val="00F55F7E"/>
    <w:rsid w:val="00F62D05"/>
    <w:rsid w:val="00F63990"/>
    <w:rsid w:val="00F64DBC"/>
    <w:rsid w:val="00F661C1"/>
    <w:rsid w:val="00F67290"/>
    <w:rsid w:val="00F67825"/>
    <w:rsid w:val="00F70416"/>
    <w:rsid w:val="00F72D2B"/>
    <w:rsid w:val="00F76DD0"/>
    <w:rsid w:val="00F803E7"/>
    <w:rsid w:val="00F856C0"/>
    <w:rsid w:val="00F85A90"/>
    <w:rsid w:val="00F85F1E"/>
    <w:rsid w:val="00F86913"/>
    <w:rsid w:val="00F94A17"/>
    <w:rsid w:val="00F95E4B"/>
    <w:rsid w:val="00F96EC6"/>
    <w:rsid w:val="00F96F6A"/>
    <w:rsid w:val="00F97338"/>
    <w:rsid w:val="00F973D4"/>
    <w:rsid w:val="00FA144E"/>
    <w:rsid w:val="00FA5032"/>
    <w:rsid w:val="00FB2398"/>
    <w:rsid w:val="00FB27A1"/>
    <w:rsid w:val="00FB2E72"/>
    <w:rsid w:val="00FB5386"/>
    <w:rsid w:val="00FC3782"/>
    <w:rsid w:val="00FC50F2"/>
    <w:rsid w:val="00FC5ED9"/>
    <w:rsid w:val="00FC69C1"/>
    <w:rsid w:val="00FC70A9"/>
    <w:rsid w:val="00FD07F1"/>
    <w:rsid w:val="00FD61A8"/>
    <w:rsid w:val="00FE0274"/>
    <w:rsid w:val="00FE0EBF"/>
    <w:rsid w:val="00FE4629"/>
    <w:rsid w:val="00FE48F3"/>
    <w:rsid w:val="00FE5788"/>
    <w:rsid w:val="00FE59FE"/>
    <w:rsid w:val="00FE62EE"/>
    <w:rsid w:val="00FE6D55"/>
    <w:rsid w:val="00FE765F"/>
    <w:rsid w:val="00FF163B"/>
    <w:rsid w:val="00FF5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style="mso-position-horizontal-relative:page;mso-position-vertical-relative:page" fill="f" fillcolor="white" stroke="f">
      <v:fill color="white" on="f"/>
      <v:stroke on="f"/>
      <v:textbox inset="0,0,0,0"/>
      <o:colormru v:ext="edit" colors="#135da1,#c2c2ad,#663,#628002,#e6e6de,#f3f3ef,#0078b4,#369"/>
    </o:shapedefaults>
    <o:shapelayout v:ext="edit">
      <o:idmap v:ext="edit" data="1"/>
    </o:shapelayout>
  </w:shapeDefaults>
  <w:decimalSymbol w:val="."/>
  <w:listSeparator w:val=","/>
  <w14:docId w14:val="21D07A44"/>
  <w15:chartTrackingRefBased/>
  <w15:docId w15:val="{C6B86338-E22C-46DD-A9EF-96F8D413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F47"/>
    <w:pPr>
      <w:ind w:right="-1080"/>
    </w:pPr>
    <w:rPr>
      <w:rFonts w:ascii="Trebuchet MS" w:eastAsia="Times New Roman" w:hAnsi="Trebuchet MS"/>
      <w:color w:val="000000"/>
      <w:sz w:val="24"/>
      <w:szCs w:val="24"/>
    </w:rPr>
  </w:style>
  <w:style w:type="paragraph" w:styleId="Heading1">
    <w:name w:val="heading 1"/>
    <w:basedOn w:val="Normal"/>
    <w:next w:val="Normal"/>
    <w:qFormat/>
    <w:rsid w:val="000848F3"/>
    <w:pPr>
      <w:keepNext/>
      <w:outlineLvl w:val="0"/>
    </w:pPr>
    <w:rPr>
      <w:rFonts w:ascii="Century Gothic" w:hAnsi="Century Gothic" w:cs="Arial"/>
      <w:b/>
      <w:color w:val="336699"/>
      <w:sz w:val="36"/>
      <w:szCs w:val="36"/>
    </w:rPr>
  </w:style>
  <w:style w:type="paragraph" w:styleId="Heading2">
    <w:name w:val="heading 2"/>
    <w:basedOn w:val="Normal"/>
    <w:next w:val="Normal"/>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uiPriority w:val="39"/>
    <w:qFormat/>
    <w:rsid w:val="009849BC"/>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link w:val="BodyText"/>
    <w:rsid w:val="00C640A6"/>
    <w:rPr>
      <w:rFonts w:ascii="Trebuchet MS" w:eastAsia="Times New Roman"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eastAsia="Times" w:hAnsi="Arial Black"/>
      <w:color w:val="336699"/>
    </w:rPr>
  </w:style>
  <w:style w:type="character" w:customStyle="1" w:styleId="TOCNumberChar">
    <w:name w:val="TOC Number Char"/>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link w:val="Header"/>
    <w:uiPriority w:val="99"/>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uiPriority w:val="99"/>
    <w:rsid w:val="00E03B7A"/>
    <w:rPr>
      <w:rFonts w:ascii="Lucida Sans Unicode" w:eastAsia="Times" w:hAnsi="Lucida Sans Unicode" w:cs="Lucida Sans Unicode"/>
      <w:color w:val="FFFFFF"/>
      <w:sz w:val="28"/>
      <w:szCs w:val="20"/>
    </w:rPr>
  </w:style>
  <w:style w:type="paragraph" w:styleId="BalloonText">
    <w:name w:val="Balloon Text"/>
    <w:basedOn w:val="Normal"/>
    <w:semiHidden/>
    <w:rsid w:val="000C7FD6"/>
    <w:rPr>
      <w:rFonts w:ascii="Tahoma" w:hAnsi="Tahoma" w:cs="Tahoma"/>
      <w:sz w:val="16"/>
      <w:szCs w:val="16"/>
    </w:rPr>
  </w:style>
  <w:style w:type="character" w:styleId="Hyperlink">
    <w:name w:val="Hyperlink"/>
    <w:rsid w:val="00585FA4"/>
    <w:rPr>
      <w:color w:val="0000FF"/>
      <w:u w:val="single"/>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styleId="BodyTextIndent">
    <w:name w:val="Body Text Indent"/>
    <w:basedOn w:val="Normal"/>
    <w:rsid w:val="00E80C9F"/>
    <w:pPr>
      <w:spacing w:after="120"/>
      <w:ind w:left="360"/>
    </w:pPr>
    <w:rPr>
      <w:rFonts w:ascii="Century Gothic" w:hAnsi="Century Gothic"/>
    </w:rPr>
  </w:style>
  <w:style w:type="paragraph" w:styleId="ListParagraph">
    <w:name w:val="List Paragraph"/>
    <w:basedOn w:val="Normal"/>
    <w:qFormat/>
    <w:rsid w:val="00EC2724"/>
    <w:pPr>
      <w:spacing w:after="200" w:line="276" w:lineRule="auto"/>
      <w:ind w:left="720"/>
      <w:contextualSpacing/>
    </w:pPr>
    <w:rPr>
      <w:rFonts w:ascii="Calibri" w:eastAsia="Calibri" w:hAnsi="Calibri"/>
      <w:color w:val="auto"/>
      <w:sz w:val="22"/>
      <w:szCs w:val="22"/>
    </w:rPr>
  </w:style>
  <w:style w:type="character" w:customStyle="1" w:styleId="object">
    <w:name w:val="object"/>
    <w:basedOn w:val="DefaultParagraphFont"/>
    <w:rsid w:val="00D147D4"/>
  </w:style>
  <w:style w:type="paragraph" w:styleId="NormalWeb">
    <w:name w:val="Normal (Web)"/>
    <w:basedOn w:val="Normal"/>
    <w:uiPriority w:val="99"/>
    <w:unhideWhenUsed/>
    <w:rsid w:val="00F421BD"/>
    <w:pPr>
      <w:spacing w:before="100" w:beforeAutospacing="1" w:after="100" w:afterAutospacing="1"/>
      <w:ind w:right="0"/>
    </w:pPr>
    <w:rPr>
      <w:rFonts w:ascii="Times New Roman" w:hAnsi="Times New Roman"/>
      <w:color w:val="auto"/>
    </w:rPr>
  </w:style>
  <w:style w:type="paragraph" w:styleId="Caption">
    <w:name w:val="caption"/>
    <w:basedOn w:val="Normal"/>
    <w:next w:val="Normal"/>
    <w:semiHidden/>
    <w:unhideWhenUsed/>
    <w:qFormat/>
    <w:rsid w:val="00271266"/>
    <w:rPr>
      <w:b/>
      <w:bCs/>
      <w:sz w:val="20"/>
      <w:szCs w:val="20"/>
    </w:rPr>
  </w:style>
  <w:style w:type="paragraph" w:customStyle="1" w:styleId="Standard">
    <w:name w:val="Standard"/>
    <w:rsid w:val="00AC6DE7"/>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styleId="NoSpacing">
    <w:name w:val="No Spacing"/>
    <w:link w:val="NoSpacingChar"/>
    <w:uiPriority w:val="1"/>
    <w:qFormat/>
    <w:rsid w:val="0030233E"/>
    <w:rPr>
      <w:rFonts w:ascii="Calibri" w:eastAsia="Times New Roman" w:hAnsi="Calibri"/>
      <w:sz w:val="22"/>
      <w:szCs w:val="22"/>
    </w:rPr>
  </w:style>
  <w:style w:type="character" w:customStyle="1" w:styleId="NoSpacingChar">
    <w:name w:val="No Spacing Char"/>
    <w:link w:val="NoSpacing"/>
    <w:uiPriority w:val="1"/>
    <w:rsid w:val="0030233E"/>
    <w:rPr>
      <w:rFonts w:ascii="Calibri" w:eastAsia="Times New Roman" w:hAnsi="Calibri"/>
      <w:sz w:val="22"/>
      <w:szCs w:val="22"/>
    </w:rPr>
  </w:style>
  <w:style w:type="character" w:customStyle="1" w:styleId="UnresolvedMention">
    <w:name w:val="Unresolved Mention"/>
    <w:uiPriority w:val="99"/>
    <w:semiHidden/>
    <w:unhideWhenUsed/>
    <w:rsid w:val="005175B1"/>
    <w:rPr>
      <w:color w:val="808080"/>
      <w:shd w:val="clear" w:color="auto" w:fill="E6E6E6"/>
    </w:rPr>
  </w:style>
  <w:style w:type="character" w:styleId="PlaceholderText">
    <w:name w:val="Placeholder Text"/>
    <w:uiPriority w:val="99"/>
    <w:semiHidden/>
    <w:rsid w:val="009473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14957">
      <w:bodyDiv w:val="1"/>
      <w:marLeft w:val="0"/>
      <w:marRight w:val="0"/>
      <w:marTop w:val="0"/>
      <w:marBottom w:val="0"/>
      <w:divBdr>
        <w:top w:val="none" w:sz="0" w:space="0" w:color="auto"/>
        <w:left w:val="none" w:sz="0" w:space="0" w:color="auto"/>
        <w:bottom w:val="none" w:sz="0" w:space="0" w:color="auto"/>
        <w:right w:val="none" w:sz="0" w:space="0" w:color="auto"/>
      </w:divBdr>
      <w:divsChild>
        <w:div w:id="107353647">
          <w:marLeft w:val="0"/>
          <w:marRight w:val="0"/>
          <w:marTop w:val="0"/>
          <w:marBottom w:val="0"/>
          <w:divBdr>
            <w:top w:val="none" w:sz="0" w:space="0" w:color="auto"/>
            <w:left w:val="none" w:sz="0" w:space="0" w:color="auto"/>
            <w:bottom w:val="none" w:sz="0" w:space="0" w:color="auto"/>
            <w:right w:val="none" w:sz="0" w:space="0" w:color="auto"/>
          </w:divBdr>
        </w:div>
        <w:div w:id="124474844">
          <w:marLeft w:val="0"/>
          <w:marRight w:val="0"/>
          <w:marTop w:val="0"/>
          <w:marBottom w:val="0"/>
          <w:divBdr>
            <w:top w:val="none" w:sz="0" w:space="0" w:color="auto"/>
            <w:left w:val="none" w:sz="0" w:space="0" w:color="auto"/>
            <w:bottom w:val="none" w:sz="0" w:space="0" w:color="auto"/>
            <w:right w:val="none" w:sz="0" w:space="0" w:color="auto"/>
          </w:divBdr>
        </w:div>
        <w:div w:id="332269699">
          <w:marLeft w:val="0"/>
          <w:marRight w:val="0"/>
          <w:marTop w:val="0"/>
          <w:marBottom w:val="0"/>
          <w:divBdr>
            <w:top w:val="none" w:sz="0" w:space="0" w:color="auto"/>
            <w:left w:val="none" w:sz="0" w:space="0" w:color="auto"/>
            <w:bottom w:val="none" w:sz="0" w:space="0" w:color="auto"/>
            <w:right w:val="none" w:sz="0" w:space="0" w:color="auto"/>
          </w:divBdr>
        </w:div>
        <w:div w:id="383910352">
          <w:marLeft w:val="0"/>
          <w:marRight w:val="0"/>
          <w:marTop w:val="0"/>
          <w:marBottom w:val="0"/>
          <w:divBdr>
            <w:top w:val="none" w:sz="0" w:space="0" w:color="auto"/>
            <w:left w:val="none" w:sz="0" w:space="0" w:color="auto"/>
            <w:bottom w:val="none" w:sz="0" w:space="0" w:color="auto"/>
            <w:right w:val="none" w:sz="0" w:space="0" w:color="auto"/>
          </w:divBdr>
        </w:div>
        <w:div w:id="478618354">
          <w:marLeft w:val="0"/>
          <w:marRight w:val="0"/>
          <w:marTop w:val="0"/>
          <w:marBottom w:val="0"/>
          <w:divBdr>
            <w:top w:val="none" w:sz="0" w:space="0" w:color="auto"/>
            <w:left w:val="none" w:sz="0" w:space="0" w:color="auto"/>
            <w:bottom w:val="none" w:sz="0" w:space="0" w:color="auto"/>
            <w:right w:val="none" w:sz="0" w:space="0" w:color="auto"/>
          </w:divBdr>
        </w:div>
        <w:div w:id="647248163">
          <w:marLeft w:val="0"/>
          <w:marRight w:val="0"/>
          <w:marTop w:val="0"/>
          <w:marBottom w:val="0"/>
          <w:divBdr>
            <w:top w:val="none" w:sz="0" w:space="0" w:color="auto"/>
            <w:left w:val="none" w:sz="0" w:space="0" w:color="auto"/>
            <w:bottom w:val="none" w:sz="0" w:space="0" w:color="auto"/>
            <w:right w:val="none" w:sz="0" w:space="0" w:color="auto"/>
          </w:divBdr>
        </w:div>
        <w:div w:id="651373442">
          <w:marLeft w:val="0"/>
          <w:marRight w:val="0"/>
          <w:marTop w:val="0"/>
          <w:marBottom w:val="0"/>
          <w:divBdr>
            <w:top w:val="none" w:sz="0" w:space="0" w:color="auto"/>
            <w:left w:val="none" w:sz="0" w:space="0" w:color="auto"/>
            <w:bottom w:val="none" w:sz="0" w:space="0" w:color="auto"/>
            <w:right w:val="none" w:sz="0" w:space="0" w:color="auto"/>
          </w:divBdr>
        </w:div>
        <w:div w:id="748573686">
          <w:marLeft w:val="0"/>
          <w:marRight w:val="0"/>
          <w:marTop w:val="0"/>
          <w:marBottom w:val="0"/>
          <w:divBdr>
            <w:top w:val="none" w:sz="0" w:space="0" w:color="auto"/>
            <w:left w:val="none" w:sz="0" w:space="0" w:color="auto"/>
            <w:bottom w:val="none" w:sz="0" w:space="0" w:color="auto"/>
            <w:right w:val="none" w:sz="0" w:space="0" w:color="auto"/>
          </w:divBdr>
        </w:div>
        <w:div w:id="759057724">
          <w:marLeft w:val="0"/>
          <w:marRight w:val="0"/>
          <w:marTop w:val="0"/>
          <w:marBottom w:val="0"/>
          <w:divBdr>
            <w:top w:val="none" w:sz="0" w:space="0" w:color="auto"/>
            <w:left w:val="none" w:sz="0" w:space="0" w:color="auto"/>
            <w:bottom w:val="none" w:sz="0" w:space="0" w:color="auto"/>
            <w:right w:val="none" w:sz="0" w:space="0" w:color="auto"/>
          </w:divBdr>
        </w:div>
        <w:div w:id="814488222">
          <w:marLeft w:val="0"/>
          <w:marRight w:val="0"/>
          <w:marTop w:val="0"/>
          <w:marBottom w:val="0"/>
          <w:divBdr>
            <w:top w:val="none" w:sz="0" w:space="0" w:color="auto"/>
            <w:left w:val="none" w:sz="0" w:space="0" w:color="auto"/>
            <w:bottom w:val="none" w:sz="0" w:space="0" w:color="auto"/>
            <w:right w:val="none" w:sz="0" w:space="0" w:color="auto"/>
          </w:divBdr>
        </w:div>
        <w:div w:id="943146894">
          <w:marLeft w:val="0"/>
          <w:marRight w:val="0"/>
          <w:marTop w:val="0"/>
          <w:marBottom w:val="0"/>
          <w:divBdr>
            <w:top w:val="none" w:sz="0" w:space="0" w:color="auto"/>
            <w:left w:val="none" w:sz="0" w:space="0" w:color="auto"/>
            <w:bottom w:val="none" w:sz="0" w:space="0" w:color="auto"/>
            <w:right w:val="none" w:sz="0" w:space="0" w:color="auto"/>
          </w:divBdr>
        </w:div>
        <w:div w:id="1002973579">
          <w:marLeft w:val="0"/>
          <w:marRight w:val="0"/>
          <w:marTop w:val="0"/>
          <w:marBottom w:val="0"/>
          <w:divBdr>
            <w:top w:val="none" w:sz="0" w:space="0" w:color="auto"/>
            <w:left w:val="none" w:sz="0" w:space="0" w:color="auto"/>
            <w:bottom w:val="none" w:sz="0" w:space="0" w:color="auto"/>
            <w:right w:val="none" w:sz="0" w:space="0" w:color="auto"/>
          </w:divBdr>
        </w:div>
        <w:div w:id="1410734486">
          <w:marLeft w:val="0"/>
          <w:marRight w:val="0"/>
          <w:marTop w:val="0"/>
          <w:marBottom w:val="0"/>
          <w:divBdr>
            <w:top w:val="none" w:sz="0" w:space="0" w:color="auto"/>
            <w:left w:val="none" w:sz="0" w:space="0" w:color="auto"/>
            <w:bottom w:val="none" w:sz="0" w:space="0" w:color="auto"/>
            <w:right w:val="none" w:sz="0" w:space="0" w:color="auto"/>
          </w:divBdr>
        </w:div>
        <w:div w:id="1602834907">
          <w:marLeft w:val="0"/>
          <w:marRight w:val="0"/>
          <w:marTop w:val="0"/>
          <w:marBottom w:val="0"/>
          <w:divBdr>
            <w:top w:val="none" w:sz="0" w:space="0" w:color="auto"/>
            <w:left w:val="none" w:sz="0" w:space="0" w:color="auto"/>
            <w:bottom w:val="none" w:sz="0" w:space="0" w:color="auto"/>
            <w:right w:val="none" w:sz="0" w:space="0" w:color="auto"/>
          </w:divBdr>
        </w:div>
        <w:div w:id="1765149956">
          <w:marLeft w:val="0"/>
          <w:marRight w:val="0"/>
          <w:marTop w:val="0"/>
          <w:marBottom w:val="0"/>
          <w:divBdr>
            <w:top w:val="none" w:sz="0" w:space="0" w:color="auto"/>
            <w:left w:val="none" w:sz="0" w:space="0" w:color="auto"/>
            <w:bottom w:val="none" w:sz="0" w:space="0" w:color="auto"/>
            <w:right w:val="none" w:sz="0" w:space="0" w:color="auto"/>
          </w:divBdr>
        </w:div>
      </w:divsChild>
    </w:div>
    <w:div w:id="487479472">
      <w:bodyDiv w:val="1"/>
      <w:marLeft w:val="0"/>
      <w:marRight w:val="0"/>
      <w:marTop w:val="0"/>
      <w:marBottom w:val="0"/>
      <w:divBdr>
        <w:top w:val="none" w:sz="0" w:space="0" w:color="auto"/>
        <w:left w:val="none" w:sz="0" w:space="0" w:color="auto"/>
        <w:bottom w:val="none" w:sz="0" w:space="0" w:color="auto"/>
        <w:right w:val="none" w:sz="0" w:space="0" w:color="auto"/>
      </w:divBdr>
    </w:div>
    <w:div w:id="1047989746">
      <w:bodyDiv w:val="1"/>
      <w:marLeft w:val="0"/>
      <w:marRight w:val="0"/>
      <w:marTop w:val="0"/>
      <w:marBottom w:val="0"/>
      <w:divBdr>
        <w:top w:val="none" w:sz="0" w:space="0" w:color="auto"/>
        <w:left w:val="none" w:sz="0" w:space="0" w:color="auto"/>
        <w:bottom w:val="none" w:sz="0" w:space="0" w:color="auto"/>
        <w:right w:val="none" w:sz="0" w:space="0" w:color="auto"/>
      </w:divBdr>
    </w:div>
    <w:div w:id="1288702760">
      <w:bodyDiv w:val="1"/>
      <w:marLeft w:val="0"/>
      <w:marRight w:val="0"/>
      <w:marTop w:val="0"/>
      <w:marBottom w:val="0"/>
      <w:divBdr>
        <w:top w:val="none" w:sz="0" w:space="0" w:color="auto"/>
        <w:left w:val="none" w:sz="0" w:space="0" w:color="auto"/>
        <w:bottom w:val="none" w:sz="0" w:space="0" w:color="auto"/>
        <w:right w:val="none" w:sz="0" w:space="0" w:color="auto"/>
      </w:divBdr>
    </w:div>
    <w:div w:id="1461147784">
      <w:bodyDiv w:val="1"/>
      <w:marLeft w:val="0"/>
      <w:marRight w:val="0"/>
      <w:marTop w:val="0"/>
      <w:marBottom w:val="0"/>
      <w:divBdr>
        <w:top w:val="none" w:sz="0" w:space="0" w:color="auto"/>
        <w:left w:val="none" w:sz="0" w:space="0" w:color="auto"/>
        <w:bottom w:val="none" w:sz="0" w:space="0" w:color="auto"/>
        <w:right w:val="none" w:sz="0" w:space="0" w:color="auto"/>
      </w:divBdr>
    </w:div>
    <w:div w:id="2113351258">
      <w:bodyDiv w:val="1"/>
      <w:marLeft w:val="0"/>
      <w:marRight w:val="0"/>
      <w:marTop w:val="0"/>
      <w:marBottom w:val="0"/>
      <w:divBdr>
        <w:top w:val="none" w:sz="0" w:space="0" w:color="auto"/>
        <w:left w:val="none" w:sz="0" w:space="0" w:color="auto"/>
        <w:bottom w:val="none" w:sz="0" w:space="0" w:color="auto"/>
        <w:right w:val="none" w:sz="0" w:space="0" w:color="auto"/>
      </w:divBdr>
      <w:divsChild>
        <w:div w:id="24643272">
          <w:marLeft w:val="0"/>
          <w:marRight w:val="0"/>
          <w:marTop w:val="0"/>
          <w:marBottom w:val="0"/>
          <w:divBdr>
            <w:top w:val="none" w:sz="0" w:space="0" w:color="auto"/>
            <w:left w:val="none" w:sz="0" w:space="0" w:color="auto"/>
            <w:bottom w:val="none" w:sz="0" w:space="0" w:color="auto"/>
            <w:right w:val="none" w:sz="0" w:space="0" w:color="auto"/>
          </w:divBdr>
        </w:div>
        <w:div w:id="48890406">
          <w:marLeft w:val="0"/>
          <w:marRight w:val="0"/>
          <w:marTop w:val="0"/>
          <w:marBottom w:val="0"/>
          <w:divBdr>
            <w:top w:val="none" w:sz="0" w:space="0" w:color="auto"/>
            <w:left w:val="none" w:sz="0" w:space="0" w:color="auto"/>
            <w:bottom w:val="none" w:sz="0" w:space="0" w:color="auto"/>
            <w:right w:val="none" w:sz="0" w:space="0" w:color="auto"/>
          </w:divBdr>
        </w:div>
        <w:div w:id="710036924">
          <w:marLeft w:val="0"/>
          <w:marRight w:val="0"/>
          <w:marTop w:val="0"/>
          <w:marBottom w:val="0"/>
          <w:divBdr>
            <w:top w:val="none" w:sz="0" w:space="0" w:color="auto"/>
            <w:left w:val="none" w:sz="0" w:space="0" w:color="auto"/>
            <w:bottom w:val="none" w:sz="0" w:space="0" w:color="auto"/>
            <w:right w:val="none" w:sz="0" w:space="0" w:color="auto"/>
          </w:divBdr>
        </w:div>
        <w:div w:id="1122574165">
          <w:marLeft w:val="0"/>
          <w:marRight w:val="0"/>
          <w:marTop w:val="0"/>
          <w:marBottom w:val="0"/>
          <w:divBdr>
            <w:top w:val="none" w:sz="0" w:space="0" w:color="auto"/>
            <w:left w:val="none" w:sz="0" w:space="0" w:color="auto"/>
            <w:bottom w:val="none" w:sz="0" w:space="0" w:color="auto"/>
            <w:right w:val="none" w:sz="0" w:space="0" w:color="auto"/>
          </w:divBdr>
        </w:div>
        <w:div w:id="1447654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26" Type="http://schemas.openxmlformats.org/officeDocument/2006/relationships/hyperlink" Target="http://flickr.com/photos/soundfromwayout/369205147" TargetMode="External"/><Relationship Id="rId39" Type="http://schemas.openxmlformats.org/officeDocument/2006/relationships/header" Target="header2.xml"/><Relationship Id="rId3" Type="http://schemas.openxmlformats.org/officeDocument/2006/relationships/styles" Target="styles.xml"/><Relationship Id="rId34"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hyperlink" Target="http://diseaseprojectblockb.wikispaces.com/Hypertension+%28High+Blood+Pressure%29%2C+Deep+Vein+Thrombosis+%26+Reynaud%27s+Disease" TargetMode="External"/><Relationship Id="rId25" Type="http://schemas.openxmlformats.org/officeDocument/2006/relationships/image" Target="media/image10.JPG"/><Relationship Id="rId33" Type="http://schemas.openxmlformats.org/officeDocument/2006/relationships/image" Target="media/image13.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flickr.com/photos/james_mann/8458291198/" TargetMode="External"/><Relationship Id="rId36" Type="http://schemas.openxmlformats.org/officeDocument/2006/relationships/hyperlink" Target="http://google.co.uk/search?q=&#216;&#167;&#217;&#134;&#216;&#167;+&#217;&#132;&#216;&#167;+&#216;&#167;&#216;&#177;&#217;&#137;+&#217;&#134;&#217;&#129;&#216;&#179;&#217;&#138;+&#216;&#167;&#217;&#132;&#216;&#167;+&#217;&#133;&#216;&#185;&#217;&#131;&amp;tbm=isch&amp;start=20" TargetMode="External"/><Relationship Id="rId10" Type="http://schemas.openxmlformats.org/officeDocument/2006/relationships/image" Target="media/image3.pn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30" Type="http://schemas.openxmlformats.org/officeDocument/2006/relationships/hyperlink" Target="https://dietrickrichardson.wikispaces.com/This+Sonnet" TargetMode="External"/><Relationship Id="rId35"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E:\Lyric%20Newsletters\Business%20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710EE-0B2C-4791-801D-D9149EF3C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newsletter(2)</Template>
  <TotalTime>0</TotalTime>
  <Pages>5</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dc:creator>
  <cp:keywords/>
  <dc:description/>
  <cp:lastModifiedBy>Manager</cp:lastModifiedBy>
  <cp:revision>2</cp:revision>
  <cp:lastPrinted>2018-05-24T13:20:00Z</cp:lastPrinted>
  <dcterms:created xsi:type="dcterms:W3CDTF">2018-05-28T20:20:00Z</dcterms:created>
  <dcterms:modified xsi:type="dcterms:W3CDTF">2018-05-28T20:20:00Z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