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EDD" w:rsidRPr="005A744C" w:rsidRDefault="004726ED">
      <w:pPr>
        <w:pStyle w:val="Title"/>
        <w:rPr>
          <w:rFonts w:asciiTheme="minorHAnsi" w:hAnsiTheme="minorHAnsi"/>
          <w:color w:val="0070C0"/>
          <w:sz w:val="72"/>
          <w:szCs w:val="72"/>
        </w:rPr>
      </w:pPr>
      <w:bookmarkStart w:id="0" w:name="_GoBack"/>
      <w:r w:rsidRPr="005A744C">
        <w:rPr>
          <w:rFonts w:asciiTheme="minorHAnsi" w:hAnsiTheme="minorHAnsi"/>
          <w:color w:val="0070C0"/>
          <w:sz w:val="72"/>
          <w:szCs w:val="72"/>
        </w:rPr>
        <w:t xml:space="preserve">ETGMS Field trip February 2018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4C7EDD">
        <w:trPr>
          <w:jc w:val="center"/>
        </w:trPr>
        <w:tc>
          <w:tcPr>
            <w:tcW w:w="3675" w:type="dxa"/>
          </w:tcPr>
          <w:bookmarkEnd w:id="0"/>
          <w:p w:rsidR="004C7EDD" w:rsidRDefault="009A19E4">
            <w:r>
              <w:rPr>
                <w:noProof/>
              </w:rPr>
              <w:drawing>
                <wp:inline distT="0" distB="0" distL="0" distR="0" wp14:anchorId="41EF0C0D" wp14:editId="0AAE341B">
                  <wp:extent cx="1952625" cy="3470685"/>
                  <wp:effectExtent l="19050" t="19050" r="9525" b="15875"/>
                  <wp:docPr id="1" name="Picture 1" descr="C:\Users\kelly\AppData\Local\Microsoft\Windows\INetCache\Content.Word\IMG_20170722_100623201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ly\AppData\Local\Microsoft\Windows\INetCache\Content.Word\IMG_20170722_100623201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59" cy="34872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9E4" w:rsidRDefault="00CF7289">
            <w:pPr>
              <w:pStyle w:val="Caption"/>
            </w:pPr>
            <w:r>
              <w:t>Specimen found at this location</w:t>
            </w:r>
            <w:r w:rsidR="009A19E4">
              <w:t xml:space="preserve"> 2017  </w:t>
            </w:r>
          </w:p>
          <w:p w:rsidR="004C7EDD" w:rsidRDefault="009A19E4">
            <w:pPr>
              <w:pStyle w:val="Caption"/>
            </w:pPr>
            <w:r>
              <w:t xml:space="preserve">Picture by Kelly Ford </w:t>
            </w:r>
          </w:p>
        </w:tc>
        <w:tc>
          <w:tcPr>
            <w:tcW w:w="570" w:type="dxa"/>
          </w:tcPr>
          <w:p w:rsidR="004C7EDD" w:rsidRDefault="004C7EDD"/>
        </w:tc>
        <w:tc>
          <w:tcPr>
            <w:tcW w:w="3675" w:type="dxa"/>
          </w:tcPr>
          <w:p w:rsidR="004C7EDD" w:rsidRPr="00CF7289" w:rsidRDefault="00CF7289" w:rsidP="00CF7289">
            <w:pPr>
              <w:pStyle w:val="Heading1"/>
              <w:rPr>
                <w:rStyle w:val="Heading1Char"/>
                <w:b/>
                <w:bCs/>
                <w:sz w:val="28"/>
                <w:szCs w:val="28"/>
              </w:rPr>
            </w:pPr>
            <w:r w:rsidRPr="00CF7289">
              <w:rPr>
                <w:rStyle w:val="Heading1Char"/>
                <w:b/>
                <w:bCs/>
                <w:sz w:val="28"/>
                <w:szCs w:val="28"/>
              </w:rPr>
              <w:t>In search of Selenite clusters…</w:t>
            </w:r>
          </w:p>
          <w:p w:rsidR="00CF7289" w:rsidRDefault="00CF7289" w:rsidP="00CF7289">
            <w:pPr>
              <w:pStyle w:val="ListParagraph"/>
              <w:numPr>
                <w:ilvl w:val="0"/>
                <w:numId w:val="5"/>
              </w:numPr>
            </w:pPr>
            <w:r>
              <w:t xml:space="preserve">Group will caravan approximately 14 miles to dig destination from meeting point </w:t>
            </w:r>
          </w:p>
          <w:p w:rsidR="00CF7289" w:rsidRDefault="00CF7289" w:rsidP="00CF7289">
            <w:pPr>
              <w:pStyle w:val="ListParagraph"/>
              <w:numPr>
                <w:ilvl w:val="0"/>
                <w:numId w:val="5"/>
              </w:numPr>
            </w:pPr>
            <w:r>
              <w:t>Terrain is sloped but not too difficult to climb</w:t>
            </w:r>
          </w:p>
          <w:p w:rsidR="00CF7289" w:rsidRDefault="00CF7289" w:rsidP="00CF7289">
            <w:pPr>
              <w:pStyle w:val="ListParagraph"/>
              <w:numPr>
                <w:ilvl w:val="0"/>
                <w:numId w:val="5"/>
              </w:numPr>
            </w:pPr>
            <w:r>
              <w:t xml:space="preserve">Will want small shovel, wide brush, spray water bottle, newspaper, box </w:t>
            </w:r>
          </w:p>
          <w:p w:rsidR="00CF7289" w:rsidRDefault="005A744C" w:rsidP="00CF7289">
            <w:pPr>
              <w:pStyle w:val="ListParagraph"/>
              <w:numPr>
                <w:ilvl w:val="0"/>
                <w:numId w:val="5"/>
              </w:numPr>
            </w:pPr>
            <w:r>
              <w:t>When</w:t>
            </w:r>
            <w:r w:rsidR="00CF7289">
              <w:t xml:space="preserve"> finished, will progress approximately 5 miles to Trinity River</w:t>
            </w:r>
            <w:r>
              <w:t xml:space="preserve"> for Indian artifacts</w:t>
            </w:r>
          </w:p>
          <w:p w:rsidR="00254128" w:rsidRDefault="00254128" w:rsidP="00CF7289">
            <w:pPr>
              <w:pStyle w:val="ListParagraph"/>
              <w:numPr>
                <w:ilvl w:val="0"/>
                <w:numId w:val="5"/>
              </w:numPr>
            </w:pPr>
            <w:r>
              <w:t>Steep slope to climb down/up to the river bed where finds are most likely</w:t>
            </w:r>
          </w:p>
          <w:p w:rsidR="00254128" w:rsidRDefault="00254128" w:rsidP="00CF7289">
            <w:pPr>
              <w:pStyle w:val="ListParagraph"/>
              <w:numPr>
                <w:ilvl w:val="0"/>
                <w:numId w:val="5"/>
              </w:numPr>
            </w:pPr>
            <w:r>
              <w:t>Will need bag to carry specimens</w:t>
            </w:r>
          </w:p>
          <w:p w:rsidR="00254128" w:rsidRDefault="00254128" w:rsidP="00CF7289">
            <w:pPr>
              <w:pStyle w:val="ListParagraph"/>
              <w:numPr>
                <w:ilvl w:val="0"/>
                <w:numId w:val="5"/>
              </w:numPr>
            </w:pPr>
            <w:r>
              <w:t>When finished will proceed to El Toro Mexican Restaurant for late lunch</w:t>
            </w:r>
          </w:p>
          <w:p w:rsidR="00254128" w:rsidRDefault="00254128" w:rsidP="00254128">
            <w:pPr>
              <w:pStyle w:val="ListParagraph"/>
              <w:numPr>
                <w:ilvl w:val="0"/>
                <w:numId w:val="5"/>
              </w:numPr>
            </w:pPr>
            <w:r>
              <w:t>Be sure to wear good shoes and bring plenty of water.</w:t>
            </w:r>
          </w:p>
          <w:p w:rsidR="00254128" w:rsidRPr="00CF7289" w:rsidRDefault="00254128" w:rsidP="00254128">
            <w:pPr>
              <w:pStyle w:val="ListParagraph"/>
              <w:numPr>
                <w:ilvl w:val="0"/>
                <w:numId w:val="5"/>
              </w:numPr>
            </w:pPr>
            <w:r>
              <w:t>Questions? Contact Kelly Ford</w:t>
            </w:r>
          </w:p>
        </w:tc>
      </w:tr>
    </w:tbl>
    <w:p w:rsidR="004C7EDD" w:rsidRPr="005A744C" w:rsidRDefault="00880FC4">
      <w:pPr>
        <w:pStyle w:val="Date"/>
        <w:rPr>
          <w:rFonts w:ascii="Palatino Linotype" w:hAnsi="Palatino Linotype"/>
          <w:b/>
          <w:color w:val="0070C0"/>
        </w:rPr>
      </w:pPr>
      <w:sdt>
        <w:sdtPr>
          <w:rPr>
            <w:rStyle w:val="Strong"/>
            <w:rFonts w:ascii="Palatino Linotype" w:hAnsi="Palatino Linotype"/>
            <w:color w:val="0070C0"/>
          </w:rPr>
          <w:id w:val="945890675"/>
          <w:placeholder>
            <w:docPart w:val="C6F9AD05117941CD90815F7CE818B534"/>
          </w:placeholder>
          <w:date w:fullDate="2018-02-17T00:00:00Z"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 w:val="0"/>
            <w:bCs w:val="0"/>
          </w:rPr>
        </w:sdtEndPr>
        <w:sdtContent>
          <w:r w:rsidR="004726ED" w:rsidRPr="005A744C">
            <w:rPr>
              <w:rStyle w:val="Strong"/>
              <w:rFonts w:ascii="Palatino Linotype" w:hAnsi="Palatino Linotype"/>
              <w:color w:val="0070C0"/>
            </w:rPr>
            <w:t>February 17, 2018</w:t>
          </w:r>
        </w:sdtContent>
      </w:sdt>
      <w:r w:rsidR="00435D5C" w:rsidRPr="005A744C">
        <w:rPr>
          <w:rFonts w:ascii="Palatino Linotype" w:hAnsi="Palatino Linotype"/>
          <w:color w:val="0070C0"/>
        </w:rPr>
        <w:t> </w:t>
      </w:r>
      <w:r w:rsidR="004726ED" w:rsidRPr="005A744C">
        <w:rPr>
          <w:rFonts w:ascii="Palatino Linotype" w:hAnsi="Palatino Linotype"/>
          <w:color w:val="0070C0"/>
        </w:rPr>
        <w:t xml:space="preserve">  </w:t>
      </w:r>
      <w:r w:rsidR="004726ED" w:rsidRPr="005A744C">
        <w:rPr>
          <w:rFonts w:ascii="Palatino Linotype" w:hAnsi="Palatino Linotype"/>
          <w:b/>
          <w:color w:val="0070C0"/>
        </w:rPr>
        <w:t>9:00 a.m.</w:t>
      </w:r>
    </w:p>
    <w:p w:rsidR="004C7EDD" w:rsidRDefault="004726ED">
      <w:pPr>
        <w:pStyle w:val="Address"/>
      </w:pPr>
      <w:r>
        <w:rPr>
          <w:noProof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095875" cy="933450"/>
                <wp:effectExtent l="0" t="0" r="9525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1449"/>
                              <w:gridCol w:w="157"/>
                              <w:gridCol w:w="6409"/>
                            </w:tblGrid>
                            <w:tr w:rsidR="004C7EDD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4C7EDD" w:rsidRDefault="004726ED">
                                  <w:pPr>
                                    <w:pStyle w:val="NoSpacing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07F1F" wp14:editId="23098E2C">
                                        <wp:extent cx="920392" cy="922870"/>
                                        <wp:effectExtent l="0" t="0" r="0" b="0"/>
                                        <wp:docPr id="10" name="Picture 10" descr="https://static.secure.website/wscfus/8935197/uploads/ETGMS_Club_Logo_Blac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static.secure.website/wscfus/8935197/uploads/ETGMS_Club_Logo_Blac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3682" cy="966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4C7EDD" w:rsidRPr="005A744C" w:rsidRDefault="004C7EDD">
                                  <w:pPr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4C7EDD" w:rsidRPr="005A744C" w:rsidRDefault="004726ED">
                                  <w:pPr>
                                    <w:pStyle w:val="Company"/>
                                    <w:rPr>
                                      <w:color w:val="0070C0"/>
                                    </w:rPr>
                                  </w:pPr>
                                  <w:r w:rsidRPr="005A744C">
                                    <w:rPr>
                                      <w:color w:val="0070C0"/>
                                    </w:rPr>
                                    <w:t>East Texas Gem &amp; Mineral society</w:t>
                                  </w:r>
                                  <w:r w:rsidR="009A19E4" w:rsidRPr="005A744C">
                                    <w:rPr>
                                      <w:color w:val="0070C0"/>
                                    </w:rPr>
                                    <w:t xml:space="preserve"> field trip chairman</w:t>
                                  </w:r>
                                </w:p>
                                <w:p w:rsidR="004C7EDD" w:rsidRPr="005A744C" w:rsidRDefault="004726ED">
                                  <w:pPr>
                                    <w:pStyle w:val="Footer"/>
                                    <w:rPr>
                                      <w:color w:val="002060"/>
                                    </w:rPr>
                                  </w:pPr>
                                  <w:r w:rsidRPr="005A744C">
                                    <w:rPr>
                                      <w:color w:val="002060"/>
                                    </w:rPr>
                                    <w:t xml:space="preserve">2015 Deerbrook Drive, Tyler, TX  75703 </w:t>
                                  </w:r>
                                </w:p>
                                <w:p w:rsidR="004C7EDD" w:rsidRPr="005A744C" w:rsidRDefault="009A19E4">
                                  <w:pPr>
                                    <w:pStyle w:val="Footer"/>
                                    <w:rPr>
                                      <w:color w:val="0070C0"/>
                                    </w:rPr>
                                  </w:pPr>
                                  <w:r w:rsidRPr="005A744C">
                                    <w:rPr>
                                      <w:color w:val="002060"/>
                                    </w:rPr>
                                    <w:t>903-647-0878</w:t>
                                  </w:r>
                                  <w:r w:rsidR="00435D5C" w:rsidRPr="005A744C">
                                    <w:rPr>
                                      <w:color w:val="002060"/>
                                    </w:rPr>
                                    <w:t> | </w:t>
                                  </w:r>
                                  <w:r w:rsidRPr="005A744C">
                                    <w:rPr>
                                      <w:color w:val="002060"/>
                                    </w:rPr>
                                    <w:t>kellyjeanford@gmail.com</w:t>
                                  </w:r>
                                  <w:r w:rsidR="00435D5C" w:rsidRPr="005A744C">
                                    <w:rPr>
                                      <w:color w:val="002060"/>
                                    </w:rPr>
                                    <w:t> | </w:t>
                                  </w:r>
                                  <w:r w:rsidR="004726ED" w:rsidRPr="005A744C">
                                    <w:rPr>
                                      <w:color w:val="002060"/>
                                    </w:rPr>
                                    <w:t>www.etgms.com</w:t>
                                  </w:r>
                                </w:p>
                              </w:tc>
                            </w:tr>
                          </w:tbl>
                          <w:p w:rsidR="004C7EDD" w:rsidRDefault="004C7EDD">
                            <w:pPr>
                              <w:pStyle w:val="NoSpacing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1.25pt;height:73.5pt;z-index:251659264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1449"/>
                        <w:gridCol w:w="157"/>
                        <w:gridCol w:w="6409"/>
                      </w:tblGrid>
                      <w:tr w:rsidR="004C7EDD">
                        <w:tc>
                          <w:tcPr>
                            <w:tcW w:w="900" w:type="pct"/>
                            <w:vAlign w:val="center"/>
                          </w:tcPr>
                          <w:p w:rsidR="004C7EDD" w:rsidRDefault="004726ED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07F1F" wp14:editId="23098E2C">
                                  <wp:extent cx="920392" cy="922870"/>
                                  <wp:effectExtent l="0" t="0" r="0" b="0"/>
                                  <wp:docPr id="10" name="Picture 10" descr="https://static.secure.website/wscfus/8935197/uploads/ETGMS_Club_Logo_Bla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secure.website/wscfus/8935197/uploads/ETGMS_Club_Logo_Bla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682" cy="966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4C7EDD" w:rsidRPr="005A744C" w:rsidRDefault="004C7EDD">
                            <w:pPr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4C7EDD" w:rsidRPr="005A744C" w:rsidRDefault="004726ED">
                            <w:pPr>
                              <w:pStyle w:val="Company"/>
                              <w:rPr>
                                <w:color w:val="0070C0"/>
                              </w:rPr>
                            </w:pPr>
                            <w:r w:rsidRPr="005A744C">
                              <w:rPr>
                                <w:color w:val="0070C0"/>
                              </w:rPr>
                              <w:t>East Texas Gem &amp; Mineral society</w:t>
                            </w:r>
                            <w:r w:rsidR="009A19E4" w:rsidRPr="005A744C">
                              <w:rPr>
                                <w:color w:val="0070C0"/>
                              </w:rPr>
                              <w:t xml:space="preserve"> field trip chairman</w:t>
                            </w:r>
                          </w:p>
                          <w:p w:rsidR="004C7EDD" w:rsidRPr="005A744C" w:rsidRDefault="004726ED">
                            <w:pPr>
                              <w:pStyle w:val="Footer"/>
                              <w:rPr>
                                <w:color w:val="002060"/>
                              </w:rPr>
                            </w:pPr>
                            <w:r w:rsidRPr="005A744C">
                              <w:rPr>
                                <w:color w:val="002060"/>
                              </w:rPr>
                              <w:t xml:space="preserve">2015 Deerbrook Drive, Tyler, TX  75703 </w:t>
                            </w:r>
                          </w:p>
                          <w:p w:rsidR="004C7EDD" w:rsidRPr="005A744C" w:rsidRDefault="009A19E4">
                            <w:pPr>
                              <w:pStyle w:val="Footer"/>
                              <w:rPr>
                                <w:color w:val="0070C0"/>
                              </w:rPr>
                            </w:pPr>
                            <w:r w:rsidRPr="005A744C">
                              <w:rPr>
                                <w:color w:val="002060"/>
                              </w:rPr>
                              <w:t>903-647-0878</w:t>
                            </w:r>
                            <w:r w:rsidR="00435D5C" w:rsidRPr="005A744C">
                              <w:rPr>
                                <w:color w:val="002060"/>
                              </w:rPr>
                              <w:t> | </w:t>
                            </w:r>
                            <w:r w:rsidRPr="005A744C">
                              <w:rPr>
                                <w:color w:val="002060"/>
                              </w:rPr>
                              <w:t>kellyjeanford@gmail.com</w:t>
                            </w:r>
                            <w:r w:rsidR="00435D5C" w:rsidRPr="005A744C">
                              <w:rPr>
                                <w:color w:val="002060"/>
                              </w:rPr>
                              <w:t> | </w:t>
                            </w:r>
                            <w:r w:rsidR="004726ED" w:rsidRPr="005A744C">
                              <w:rPr>
                                <w:color w:val="002060"/>
                              </w:rPr>
                              <w:t>www.etgms.com</w:t>
                            </w:r>
                          </w:p>
                        </w:tc>
                      </w:tr>
                    </w:tbl>
                    <w:p w:rsidR="004C7EDD" w:rsidRDefault="004C7EDD">
                      <w:pPr>
                        <w:pStyle w:val="NoSpacing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t>Meet at McCoy’s Building Supply, Hwy 79 @ Loop 256 South, Palestine, TX</w:t>
      </w:r>
    </w:p>
    <w:sectPr w:rsidR="004C7EDD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FC4" w:rsidRDefault="00880FC4">
      <w:pPr>
        <w:spacing w:after="0" w:line="240" w:lineRule="auto"/>
      </w:pPr>
      <w:r>
        <w:separator/>
      </w:r>
    </w:p>
  </w:endnote>
  <w:endnote w:type="continuationSeparator" w:id="0">
    <w:p w:rsidR="00880FC4" w:rsidRDefault="0088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FC4" w:rsidRDefault="00880FC4">
      <w:pPr>
        <w:spacing w:after="0" w:line="240" w:lineRule="auto"/>
      </w:pPr>
      <w:r>
        <w:separator/>
      </w:r>
    </w:p>
  </w:footnote>
  <w:footnote w:type="continuationSeparator" w:id="0">
    <w:p w:rsidR="00880FC4" w:rsidRDefault="00880F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451322EC"/>
    <w:multiLevelType w:val="hybridMultilevel"/>
    <w:tmpl w:val="BB74D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6ED"/>
    <w:rsid w:val="001F604D"/>
    <w:rsid w:val="00254128"/>
    <w:rsid w:val="00435D5C"/>
    <w:rsid w:val="004726ED"/>
    <w:rsid w:val="004C7EDD"/>
    <w:rsid w:val="005A744C"/>
    <w:rsid w:val="00880FC4"/>
    <w:rsid w:val="009A19E4"/>
    <w:rsid w:val="00CF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ACD45C-3DA4-4DDB-8599-07A6DD36F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CF7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\AppData\Roaming\Microsoft\Templates\Business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F9AD05117941CD90815F7CE818B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6ECE3-E5DC-4ABA-BE22-6DAB020D3AC2}"/>
      </w:docPartPr>
      <w:docPartBody>
        <w:p w:rsidR="008673CE" w:rsidRDefault="0054495E">
          <w:pPr>
            <w:pStyle w:val="C6F9AD05117941CD90815F7CE818B534"/>
          </w:pPr>
          <w:r>
            <w:rPr>
              <w:rStyle w:val="Strong"/>
            </w:rPr>
            <w:t>[Event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95E"/>
    <w:rsid w:val="00361294"/>
    <w:rsid w:val="0054495E"/>
    <w:rsid w:val="0086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613D27EAFE47DBBDECC25498A7675A">
    <w:name w:val="B2613D27EAFE47DBBDECC25498A7675A"/>
  </w:style>
  <w:style w:type="paragraph" w:customStyle="1" w:styleId="BDEED194C75847F596C628760FFDAAFB">
    <w:name w:val="BDEED194C75847F596C628760FFDAAFB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cs="Times New Roman"/>
      <w:color w:val="50637D" w:themeColor="text2" w:themeTint="E6"/>
      <w:sz w:val="20"/>
    </w:rPr>
  </w:style>
  <w:style w:type="paragraph" w:customStyle="1" w:styleId="5CD172A59B3C482DA13648351D99B34A">
    <w:name w:val="5CD172A59B3C482DA13648351D99B34A"/>
  </w:style>
  <w:style w:type="character" w:styleId="Strong">
    <w:name w:val="Strong"/>
    <w:basedOn w:val="DefaultParagraphFont"/>
    <w:uiPriority w:val="22"/>
    <w:qFormat/>
    <w:rPr>
      <w:b/>
      <w:bCs/>
      <w:color w:val="5A5A5A" w:themeColor="text1" w:themeTint="A5"/>
    </w:rPr>
  </w:style>
  <w:style w:type="paragraph" w:customStyle="1" w:styleId="C6F9AD05117941CD90815F7CE818B534">
    <w:name w:val="C6F9AD05117941CD90815F7CE818B534"/>
  </w:style>
  <w:style w:type="paragraph" w:customStyle="1" w:styleId="649D1AF8A54249DCBBC6A4F79EBCB580">
    <w:name w:val="649D1AF8A54249DCBBC6A4F79EBCB580"/>
  </w:style>
  <w:style w:type="paragraph" w:customStyle="1" w:styleId="96347CF9209E48359E1984D84890C466">
    <w:name w:val="96347CF9209E48359E1984D84890C466"/>
  </w:style>
  <w:style w:type="paragraph" w:customStyle="1" w:styleId="A7A75E524F1A4CBE8B586DF0B27B22D2">
    <w:name w:val="A7A75E524F1A4CBE8B586DF0B27B22D2"/>
  </w:style>
  <w:style w:type="paragraph" w:customStyle="1" w:styleId="D72EA86FB15A4C059FD76F587A1BAACF">
    <w:name w:val="D72EA86FB15A4C059FD76F587A1BAACF"/>
  </w:style>
  <w:style w:type="paragraph" w:customStyle="1" w:styleId="7CCD60AD543348ACAF8A502516E8F327">
    <w:name w:val="7CCD60AD543348ACAF8A502516E8F327"/>
  </w:style>
  <w:style w:type="paragraph" w:customStyle="1" w:styleId="9A7B0C2537B34D83AEDCA101BA9FBC0C">
    <w:name w:val="9A7B0C2537B34D83AEDCA101BA9FBC0C"/>
  </w:style>
  <w:style w:type="paragraph" w:customStyle="1" w:styleId="835B1C992D564039B598EDA08303DF62">
    <w:name w:val="835B1C992D564039B598EDA08303D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Ford</dc:creator>
  <cp:keywords/>
  <cp:lastModifiedBy>Kinney Polve</cp:lastModifiedBy>
  <cp:revision>2</cp:revision>
  <dcterms:created xsi:type="dcterms:W3CDTF">2018-01-18T13:59:00Z</dcterms:created>
  <dcterms:modified xsi:type="dcterms:W3CDTF">2018-01-18T13:59:00Z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