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31A" w:rsidRPr="00286B07" w:rsidRDefault="000D131A" w:rsidP="00286B07">
      <w:pPr>
        <w:jc w:val="center"/>
        <w:rPr>
          <w:sz w:val="32"/>
          <w:szCs w:val="32"/>
        </w:rPr>
      </w:pPr>
      <w:r w:rsidRPr="00286B07">
        <w:rPr>
          <w:sz w:val="32"/>
          <w:szCs w:val="32"/>
        </w:rPr>
        <w:t>NOT-tiedekoulu</w:t>
      </w:r>
    </w:p>
    <w:p w:rsidR="000D131A" w:rsidRDefault="000D131A"/>
    <w:p w:rsidR="000D131A" w:rsidRDefault="000D131A">
      <w:r>
        <w:t>NOT –tiedekoulu on Mikkelin lukion alulle saattama hanke, joka on tarkoitettu lukion lahjakkaille fysiikan opiskelijoille. Tiedekoulu on toteutettu kolmena ensimmäisenä vuotena ainoastaan Mikkelin lukion ja Tuorlan eli Turun yliopiston tähtitieteenlaitoksen yhteistyönä. Neljännellä kerralla mukana oli kaksi opettajaa ja yksi opetusharjoittelija Turusta, jotka valmentautuivat tiedekoulun haasteisiin. Viidennellä kerralla oli siten opiskelijoita Mikkelin lisäksi Turun seudulta ja käytänteisiin tutustuva opettaja Vantaalta. Tällä tavoin laajennamme hankkeen kansalliseksi. Nyt haemme rahoitusta kolmelle tiedekoululle, joissa on mukana kymmenen lukiota.</w:t>
      </w:r>
    </w:p>
    <w:p w:rsidR="000D131A" w:rsidRDefault="000D131A"/>
    <w:p w:rsidR="000D131A" w:rsidRDefault="000D131A" w:rsidP="00CF23CE">
      <w:r>
        <w:t xml:space="preserve">NOT (Nordic Optical Telescope) on yhteispohjoismainen teleskooppi, jonka peilin halkaisija on 2,5 metriä. Se on samaa luokkaa avaruusteleskooppi Hubblen kanssa. Opiskelijat saavat tehdä havaintoja ammattilaislaitteella, jolloin saatu aineisto on laadullisesti niin hyvää, että siitä on hyötyä myös Tuorlalle. </w:t>
      </w:r>
    </w:p>
    <w:p w:rsidR="000D131A" w:rsidRDefault="000D131A"/>
    <w:p w:rsidR="000D131A" w:rsidRDefault="000D131A">
      <w:r>
        <w:t>t. Kari ja Mikko</w:t>
      </w:r>
    </w:p>
    <w:p w:rsidR="000D131A" w:rsidRDefault="000D131A"/>
    <w:p w:rsidR="000D131A" w:rsidRDefault="000D131A">
      <w:r>
        <w:t>Nyt mukana oleva organisaatio:</w:t>
      </w:r>
    </w:p>
    <w:p w:rsidR="000D131A" w:rsidRDefault="000D131A"/>
    <w:p w:rsidR="000D131A" w:rsidRDefault="000D131A"/>
    <w:p w:rsidR="000D131A" w:rsidRDefault="000D131A">
      <w:r>
        <w:t>Koulut:</w:t>
      </w:r>
    </w:p>
    <w:p w:rsidR="000D131A" w:rsidRDefault="000D131A">
      <w:r>
        <w:t xml:space="preserve">Mikko Korhonen, Mikkelin lukio, Mikkeli </w:t>
      </w:r>
      <w:hyperlink r:id="rId4" w:history="1">
        <w:r w:rsidRPr="00DE0C9D">
          <w:rPr>
            <w:rStyle w:val="Hyperlink"/>
          </w:rPr>
          <w:t>mikko.korhonen@edu.mikkeli.fi</w:t>
        </w:r>
      </w:hyperlink>
      <w:r>
        <w:t xml:space="preserve"> </w:t>
      </w:r>
    </w:p>
    <w:p w:rsidR="000D131A" w:rsidRDefault="000D131A">
      <w:r>
        <w:t xml:space="preserve">Kari Kääriäinen, Mikkelin lukio, Mikkeli </w:t>
      </w:r>
      <w:hyperlink r:id="rId5" w:history="1">
        <w:r w:rsidRPr="00DE0C9D">
          <w:rPr>
            <w:rStyle w:val="Hyperlink"/>
          </w:rPr>
          <w:t>kari.kaariainen@edu.mikkeli.fi</w:t>
        </w:r>
      </w:hyperlink>
    </w:p>
    <w:p w:rsidR="000D131A" w:rsidRDefault="000D131A">
      <w:r>
        <w:t xml:space="preserve">Riitta Rajala, Turun normaalikoulun lukio, Turku </w:t>
      </w:r>
      <w:hyperlink r:id="rId6" w:history="1">
        <w:r w:rsidRPr="00DE0C9D">
          <w:rPr>
            <w:rStyle w:val="Hyperlink"/>
          </w:rPr>
          <w:t>riira@utu.fi</w:t>
        </w:r>
      </w:hyperlink>
    </w:p>
    <w:p w:rsidR="000D131A" w:rsidRDefault="000D131A">
      <w:r>
        <w:t xml:space="preserve">Mikko Hanski, Luostarivuoren lukio, Turku </w:t>
      </w:r>
      <w:hyperlink r:id="rId7" w:history="1">
        <w:r w:rsidRPr="00DE0C9D">
          <w:rPr>
            <w:rStyle w:val="Hyperlink"/>
          </w:rPr>
          <w:t>mikko.hanski@turku.fi</w:t>
        </w:r>
      </w:hyperlink>
    </w:p>
    <w:p w:rsidR="000D131A" w:rsidRDefault="000D131A">
      <w:r>
        <w:t xml:space="preserve">Lassi Laamanen, Nousiaisten lukio, Nousiaisten kunta </w:t>
      </w:r>
      <w:hyperlink r:id="rId8" w:history="1">
        <w:r w:rsidRPr="00DE0C9D">
          <w:rPr>
            <w:rStyle w:val="Hyperlink"/>
          </w:rPr>
          <w:t>lassi.laamanen@nousiainen.fi</w:t>
        </w:r>
      </w:hyperlink>
    </w:p>
    <w:p w:rsidR="000D131A" w:rsidRDefault="000D131A">
      <w:r>
        <w:t xml:space="preserve">Kalle Vähä-Heikkilä, Lauttakylän lukio, Huittisten kunta </w:t>
      </w:r>
      <w:hyperlink r:id="rId9" w:history="1">
        <w:r w:rsidRPr="00DE0C9D">
          <w:rPr>
            <w:rStyle w:val="Hyperlink"/>
          </w:rPr>
          <w:t>kalle.vaha-heikkila@huittinen.fi</w:t>
        </w:r>
      </w:hyperlink>
    </w:p>
    <w:p w:rsidR="000D131A" w:rsidRDefault="000D131A">
      <w:r>
        <w:t xml:space="preserve">Markku Parkkonen, Vaskivuoren lukio, Vantaa </w:t>
      </w:r>
      <w:hyperlink r:id="rId10" w:history="1">
        <w:r w:rsidRPr="00DE0C9D">
          <w:rPr>
            <w:rStyle w:val="Hyperlink"/>
          </w:rPr>
          <w:t>markku.parkkonen@laskentavaline.fi</w:t>
        </w:r>
      </w:hyperlink>
    </w:p>
    <w:p w:rsidR="000D131A" w:rsidRDefault="000D131A">
      <w:r>
        <w:t xml:space="preserve">Tuula Oksman, Tampereen normaalikoulun lukio, Tampere </w:t>
      </w:r>
      <w:hyperlink r:id="rId11" w:history="1">
        <w:r w:rsidRPr="00DE0C9D">
          <w:rPr>
            <w:rStyle w:val="Hyperlink"/>
          </w:rPr>
          <w:t>tuula.oksman@uta.fi</w:t>
        </w:r>
      </w:hyperlink>
    </w:p>
    <w:p w:rsidR="000D131A" w:rsidRDefault="000D131A">
      <w:r>
        <w:t>Kirsti Koski, Jyväskylän Jyväskylän normaalikoulu, Jyväskylä</w:t>
      </w:r>
      <w:hyperlink r:id="rId12" w:history="1">
        <w:r w:rsidRPr="00DE0C9D">
          <w:rPr>
            <w:rStyle w:val="Hyperlink"/>
          </w:rPr>
          <w:t>kirsti.koski@norssi.jyu.fi</w:t>
        </w:r>
      </w:hyperlink>
    </w:p>
    <w:p w:rsidR="000D131A" w:rsidRDefault="000D131A">
      <w:r>
        <w:t xml:space="preserve">Esa Rintakumpu, Tervakosken lukio, Janakkala </w:t>
      </w:r>
      <w:hyperlink r:id="rId13" w:history="1">
        <w:r w:rsidRPr="00DE0C9D">
          <w:rPr>
            <w:rStyle w:val="Hyperlink"/>
          </w:rPr>
          <w:t>esa.rintakumpu@janakkala.fi</w:t>
        </w:r>
      </w:hyperlink>
    </w:p>
    <w:p w:rsidR="000D131A" w:rsidRDefault="000D131A">
      <w:r>
        <w:t xml:space="preserve">Teppo Harju, Helsingin matematiikkalukio, Helsinki </w:t>
      </w:r>
      <w:hyperlink r:id="rId14" w:history="1">
        <w:r>
          <w:rPr>
            <w:rStyle w:val="Hyperlink"/>
          </w:rPr>
          <w:t>teppo.harju</w:t>
        </w:r>
        <w:r w:rsidRPr="00DE0C9D">
          <w:rPr>
            <w:rStyle w:val="Hyperlink"/>
          </w:rPr>
          <w:t>@mayk.fi</w:t>
        </w:r>
      </w:hyperlink>
    </w:p>
    <w:p w:rsidR="000D131A" w:rsidRPr="00EF0FAA" w:rsidRDefault="000D131A" w:rsidP="00CF23CE">
      <w:pPr>
        <w:rPr>
          <w:rStyle w:val="Hyperlink"/>
        </w:rPr>
      </w:pPr>
      <w:r>
        <w:t xml:space="preserve">Jarno Kukonlehto Turun Suomalaisen Yhteiskoulun lukio, Turku </w:t>
      </w:r>
      <w:hyperlink r:id="rId15" w:history="1">
        <w:r w:rsidRPr="00EF0FAA">
          <w:rPr>
            <w:rStyle w:val="Hyperlink"/>
          </w:rPr>
          <w:t>jarno.kukonlehto@turku.fi</w:t>
        </w:r>
      </w:hyperlink>
    </w:p>
    <w:p w:rsidR="000D131A" w:rsidRPr="00EF0FAA" w:rsidRDefault="000D131A" w:rsidP="00CF23CE">
      <w:pPr>
        <w:rPr>
          <w:rStyle w:val="Hyperlink"/>
        </w:rPr>
      </w:pPr>
    </w:p>
    <w:p w:rsidR="000D131A" w:rsidRDefault="000D131A">
      <w:r>
        <w:t>Tähtitieteilijä:</w:t>
      </w:r>
    </w:p>
    <w:p w:rsidR="000D131A" w:rsidRDefault="000D131A">
      <w:r>
        <w:t xml:space="preserve">Rami Rekola Tuorla, Turku </w:t>
      </w:r>
      <w:hyperlink r:id="rId16" w:history="1">
        <w:r w:rsidRPr="00DE0C9D">
          <w:rPr>
            <w:rStyle w:val="Hyperlink"/>
          </w:rPr>
          <w:t>rareko@utu.fi</w:t>
        </w:r>
      </w:hyperlink>
    </w:p>
    <w:p w:rsidR="000D131A" w:rsidRDefault="000D131A">
      <w:bookmarkStart w:id="0" w:name="_GoBack"/>
      <w:bookmarkEnd w:id="0"/>
    </w:p>
    <w:p w:rsidR="000D131A" w:rsidRDefault="000D131A"/>
    <w:p w:rsidR="000D131A" w:rsidRDefault="000D131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in">
            <v:imagedata r:id="rId17" o:title=""/>
          </v:shape>
        </w:pict>
      </w:r>
    </w:p>
    <w:sectPr w:rsidR="000D131A" w:rsidSect="0012536A">
      <w:pgSz w:w="11900" w:h="16840"/>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ngs">
    <w:altName w:val="w"/>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1304"/>
  <w:hyphenationZone w:val="425"/>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6B07"/>
    <w:rsid w:val="000D131A"/>
    <w:rsid w:val="000D7D83"/>
    <w:rsid w:val="000E72A3"/>
    <w:rsid w:val="0012536A"/>
    <w:rsid w:val="00171675"/>
    <w:rsid w:val="00181732"/>
    <w:rsid w:val="00226393"/>
    <w:rsid w:val="00286B07"/>
    <w:rsid w:val="00292E13"/>
    <w:rsid w:val="00323F31"/>
    <w:rsid w:val="004D267A"/>
    <w:rsid w:val="005B23CC"/>
    <w:rsid w:val="005E4BBA"/>
    <w:rsid w:val="00705467"/>
    <w:rsid w:val="007B4635"/>
    <w:rsid w:val="008056C6"/>
    <w:rsid w:val="00864E6B"/>
    <w:rsid w:val="008866F5"/>
    <w:rsid w:val="009224F7"/>
    <w:rsid w:val="009424B9"/>
    <w:rsid w:val="00AC297A"/>
    <w:rsid w:val="00CF23CE"/>
    <w:rsid w:val="00DB2C7E"/>
    <w:rsid w:val="00DE0C9D"/>
    <w:rsid w:val="00E011D6"/>
    <w:rsid w:val="00E276C8"/>
    <w:rsid w:val="00EF0340"/>
    <w:rsid w:val="00EF0FAA"/>
    <w:rsid w:val="00FD2101"/>
  </w:rsids>
  <m:mathPr>
    <m:mathFont m:val="Cambria Math"/>
    <m:brkBin m:val="before"/>
    <m:brkBinSub m:val="--"/>
    <m:smallFrac m:val="off"/>
    <m:dispDef/>
    <m:lMargin m:val="0"/>
    <m:rMargin m:val="0"/>
    <m:defJc m:val="centerGroup"/>
    <m:wrapIndent m:val="1440"/>
    <m:intLim m:val="subSup"/>
    <m:naryLim m:val="undOvr"/>
  </m:mathPr>
  <w:uiCompat97To2003/>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467"/>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ppuviitteenteksti1">
    <w:name w:val="Loppuviitteen teksti1"/>
    <w:uiPriority w:val="99"/>
    <w:semiHidden/>
    <w:rsid w:val="00705467"/>
  </w:style>
  <w:style w:type="character" w:styleId="Hyperlink">
    <w:name w:val="Hyperlink"/>
    <w:basedOn w:val="DefaultParagraphFont"/>
    <w:uiPriority w:val="99"/>
    <w:rsid w:val="00286B07"/>
    <w:rPr>
      <w:rFonts w:cs="Times New Roman"/>
      <w:color w:val="0000FF"/>
      <w:u w:val="single"/>
    </w:rPr>
  </w:style>
  <w:style w:type="character" w:styleId="FollowedHyperlink">
    <w:name w:val="FollowedHyperlink"/>
    <w:basedOn w:val="DefaultParagraphFont"/>
    <w:uiPriority w:val="99"/>
    <w:semiHidden/>
    <w:rsid w:val="00EF0FA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0898144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ssi.laamanen@nousiainen.fi" TargetMode="External"/><Relationship Id="rId13" Type="http://schemas.openxmlformats.org/officeDocument/2006/relationships/hyperlink" Target="mailto:esa.rintakumpu@janakkala.fi"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ikko.hanski@turku.fi" TargetMode="External"/><Relationship Id="rId12" Type="http://schemas.openxmlformats.org/officeDocument/2006/relationships/hyperlink" Target="mailto:kirsti.koski@norssi.jyu.fi" TargetMode="External"/><Relationship Id="rId1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mailto:rareko@utu.fi" TargetMode="External"/><Relationship Id="rId1" Type="http://schemas.openxmlformats.org/officeDocument/2006/relationships/styles" Target="styles.xml"/><Relationship Id="rId6" Type="http://schemas.openxmlformats.org/officeDocument/2006/relationships/hyperlink" Target="mailto:riira@utu.fi" TargetMode="External"/><Relationship Id="rId11" Type="http://schemas.openxmlformats.org/officeDocument/2006/relationships/hyperlink" Target="mailto:tuula.oksman@uta.fi" TargetMode="External"/><Relationship Id="rId5" Type="http://schemas.openxmlformats.org/officeDocument/2006/relationships/hyperlink" Target="mailto:kari.kaariainen@edu.mikkeli.fi" TargetMode="External"/><Relationship Id="rId15" Type="http://schemas.openxmlformats.org/officeDocument/2006/relationships/hyperlink" Target="mailto:jarno.kukonlehto@turku.fi" TargetMode="External"/><Relationship Id="rId10" Type="http://schemas.openxmlformats.org/officeDocument/2006/relationships/hyperlink" Target="mailto:markku.parkkonen@laskentavaline.fi" TargetMode="External"/><Relationship Id="rId19" Type="http://schemas.openxmlformats.org/officeDocument/2006/relationships/theme" Target="theme/theme1.xml"/><Relationship Id="rId4" Type="http://schemas.openxmlformats.org/officeDocument/2006/relationships/hyperlink" Target="mailto:mikko.korhonen@edu.mikkeli.fi" TargetMode="External"/><Relationship Id="rId9" Type="http://schemas.openxmlformats.org/officeDocument/2006/relationships/hyperlink" Target="mailto:kalle.vaha-heikkila@huittinen.fi" TargetMode="External"/><Relationship Id="rId14" Type="http://schemas.openxmlformats.org/officeDocument/2006/relationships/hyperlink" Target="mailto:ville.tilvis@mayk.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Pages>
  <Words>289</Words>
  <Characters>2344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NOT-tiedekoulu</dc:title>
  <dc:subject/>
  <dc:creator>Kari Kääriäinen</dc:creator>
  <cp:keywords/>
  <dc:description/>
  <cp:lastModifiedBy>arjake</cp:lastModifiedBy>
  <cp:revision>4</cp:revision>
  <dcterms:created xsi:type="dcterms:W3CDTF">2012-06-05T08:39:00Z</dcterms:created>
  <dcterms:modified xsi:type="dcterms:W3CDTF">2012-06-05T09:05:00Z</dcterms:modified>
</cp:coreProperties>
</file>